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35544D" w14:paraId="3C15870B" w14:textId="77777777" w:rsidTr="0035544D">
        <w:trPr>
          <w:trHeight w:hRule="exact" w:val="6237"/>
        </w:trPr>
        <w:tc>
          <w:tcPr>
            <w:tcW w:w="9210" w:type="dxa"/>
            <w:vAlign w:val="center"/>
          </w:tcPr>
          <w:p w14:paraId="17972483" w14:textId="77777777" w:rsidR="007A1023" w:rsidRDefault="007A1023" w:rsidP="00DF2F10">
            <w:r>
              <w:t>V</w:t>
            </w:r>
            <w:r w:rsidR="0035544D" w:rsidRPr="00DA205F">
              <w:t xml:space="preserve">oeg </w:t>
            </w:r>
            <w:r w:rsidR="00DA205F" w:rsidRPr="00DA205F">
              <w:t xml:space="preserve">hier eventueel </w:t>
            </w:r>
            <w:r w:rsidR="0035544D" w:rsidRPr="00DA205F">
              <w:t>foto in</w:t>
            </w:r>
            <w:r w:rsidR="00DA205F" w:rsidRPr="00DA205F">
              <w:t>, en verwijder deze tekst</w:t>
            </w:r>
          </w:p>
          <w:p w14:paraId="1C60792D" w14:textId="77777777" w:rsidR="0035544D" w:rsidRPr="00DA205F" w:rsidRDefault="007A1023" w:rsidP="00DF2F10">
            <w:r>
              <w:t>Onderstaande gegevens verschijnen automatisch op vervolgpagina's</w:t>
            </w:r>
            <w:r w:rsidR="0035544D" w:rsidRPr="00DA205F">
              <w:t xml:space="preserve"> </w:t>
            </w:r>
          </w:p>
        </w:tc>
      </w:tr>
      <w:tr w:rsidR="0035544D" w14:paraId="603EEC86" w14:textId="77777777" w:rsidTr="0035544D">
        <w:trPr>
          <w:trHeight w:hRule="exact" w:val="3402"/>
        </w:trPr>
        <w:tc>
          <w:tcPr>
            <w:tcW w:w="9210" w:type="dxa"/>
          </w:tcPr>
          <w:p w14:paraId="20EA86B7" w14:textId="77777777" w:rsidR="0035544D" w:rsidRPr="005121D1" w:rsidRDefault="0035544D" w:rsidP="00DF2F10">
            <w:pPr>
              <w:pStyle w:val="CoverTitel"/>
            </w:pPr>
            <w:r w:rsidRPr="0035544D">
              <w:t>Vul in op cover:</w:t>
            </w:r>
            <w:r w:rsidR="007A1023">
              <w:t xml:space="preserve"> t</w:t>
            </w:r>
            <w:r w:rsidRPr="0035544D">
              <w:t>itel</w:t>
            </w:r>
            <w:r w:rsidR="007A1023">
              <w:t>, geen enter gebruiken</w:t>
            </w:r>
          </w:p>
        </w:tc>
      </w:tr>
      <w:tr w:rsidR="0035544D" w14:paraId="7835E6A0" w14:textId="77777777" w:rsidTr="0035544D">
        <w:trPr>
          <w:trHeight w:hRule="exact" w:val="1701"/>
        </w:trPr>
        <w:tc>
          <w:tcPr>
            <w:tcW w:w="9210" w:type="dxa"/>
          </w:tcPr>
          <w:p w14:paraId="6904CCE9" w14:textId="77777777" w:rsidR="0035544D" w:rsidRPr="0035544D" w:rsidRDefault="0035544D" w:rsidP="00DF2F10">
            <w:pPr>
              <w:pStyle w:val="CoverOndertitel"/>
            </w:pPr>
            <w:r w:rsidRPr="0035544D">
              <w:t>Vul in</w:t>
            </w:r>
            <w:r w:rsidR="005121D1">
              <w:t xml:space="preserve"> op cover</w:t>
            </w:r>
            <w:r w:rsidRPr="0035544D">
              <w:t>: subtitel</w:t>
            </w:r>
          </w:p>
        </w:tc>
      </w:tr>
      <w:tr w:rsidR="0035544D" w:rsidRPr="0035544D" w14:paraId="39EF4545" w14:textId="77777777" w:rsidTr="0035544D">
        <w:tc>
          <w:tcPr>
            <w:tcW w:w="9210" w:type="dxa"/>
          </w:tcPr>
          <w:p w14:paraId="46DD7C1D" w14:textId="77777777" w:rsidR="0035544D" w:rsidRPr="0035544D" w:rsidRDefault="007A1023" w:rsidP="00DF2F10">
            <w:pPr>
              <w:pStyle w:val="CoverDatum"/>
            </w:pPr>
            <w:r>
              <w:t>Vul in op cover: datum</w:t>
            </w:r>
          </w:p>
        </w:tc>
      </w:tr>
    </w:tbl>
    <w:p w14:paraId="2B412EA7" w14:textId="77777777" w:rsidR="00AF43F3" w:rsidRDefault="00AF43F3" w:rsidP="00DF2F10"/>
    <w:p w14:paraId="7EA77430" w14:textId="77777777" w:rsidR="005121D1" w:rsidRDefault="005121D1" w:rsidP="00DF2F10">
      <w:r>
        <w:br w:type="page"/>
      </w:r>
    </w:p>
    <w:p w14:paraId="79214620" w14:textId="77777777" w:rsidR="005121D1" w:rsidRDefault="005121D1" w:rsidP="00DF2F10"/>
    <w:p w14:paraId="0C8C4106" w14:textId="77777777" w:rsidR="005121D1" w:rsidRDefault="005121D1" w:rsidP="00DF2F10">
      <w:pPr>
        <w:sectPr w:rsidR="005121D1" w:rsidSect="001A5A6E">
          <w:headerReference w:type="default" r:id="rId11"/>
          <w:headerReference w:type="first" r:id="rId12"/>
          <w:footerReference w:type="first" r:id="rId13"/>
          <w:pgSz w:w="11906" w:h="16838" w:code="9"/>
          <w:pgMar w:top="1701" w:right="1418" w:bottom="1418" w:left="1418" w:header="709" w:footer="709" w:gutter="0"/>
          <w:cols w:space="708"/>
          <w:titlePg/>
          <w:docGrid w:linePitch="360"/>
        </w:sectPr>
      </w:pPr>
    </w:p>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1947EE" w:rsidRPr="0035544D" w14:paraId="5A360DB3" w14:textId="77777777" w:rsidTr="007A1023">
        <w:trPr>
          <w:trHeight w:hRule="exact" w:val="1418"/>
        </w:trPr>
        <w:tc>
          <w:tcPr>
            <w:tcW w:w="9072" w:type="dxa"/>
          </w:tcPr>
          <w:p w14:paraId="7BA73F58" w14:textId="77777777" w:rsidR="001947EE" w:rsidRPr="001947EE" w:rsidRDefault="001947EE" w:rsidP="00DF2F10"/>
        </w:tc>
      </w:tr>
    </w:tbl>
    <w:p w14:paraId="66B87A3F" w14:textId="77777777" w:rsidR="00356047" w:rsidRDefault="004B529C" w:rsidP="00DF2F10">
      <w:pPr>
        <w:pStyle w:val="Ongenummerdesubparagraaf"/>
      </w:pPr>
      <w:r>
        <w:t>Akkoordverklaring</w:t>
      </w:r>
    </w:p>
    <w:tbl>
      <w:tblPr>
        <w:tblStyle w:val="Lichtearcering"/>
        <w:tblW w:w="0" w:type="auto"/>
        <w:shd w:val="clear" w:color="auto" w:fill="FFFFFF" w:themeFill="background1"/>
        <w:tblLook w:val="04A0" w:firstRow="1" w:lastRow="0" w:firstColumn="1" w:lastColumn="0" w:noHBand="0" w:noVBand="1"/>
      </w:tblPr>
      <w:tblGrid>
        <w:gridCol w:w="2298"/>
        <w:gridCol w:w="2275"/>
        <w:gridCol w:w="2267"/>
        <w:gridCol w:w="2230"/>
      </w:tblGrid>
      <w:tr w:rsidR="004B529C" w:rsidRPr="00591CD7" w14:paraId="686C6214" w14:textId="77777777" w:rsidTr="00B449A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4E36A425" w14:textId="77777777" w:rsidR="004B529C" w:rsidRPr="00591CD7" w:rsidRDefault="004B529C" w:rsidP="00DF2F10">
            <w:r w:rsidRPr="00591CD7">
              <w:t>Voor akkoord</w:t>
            </w:r>
          </w:p>
        </w:tc>
        <w:tc>
          <w:tcPr>
            <w:tcW w:w="2303" w:type="dxa"/>
            <w:shd w:val="clear" w:color="auto" w:fill="FFFFFF" w:themeFill="background1"/>
          </w:tcPr>
          <w:p w14:paraId="2143F071" w14:textId="77777777" w:rsidR="004B529C" w:rsidRPr="00591CD7" w:rsidRDefault="004B529C" w:rsidP="00DF2F10">
            <w:pPr>
              <w:cnfStyle w:val="100000000000" w:firstRow="1" w:lastRow="0" w:firstColumn="0" w:lastColumn="0" w:oddVBand="0" w:evenVBand="0" w:oddHBand="0" w:evenHBand="0" w:firstRowFirstColumn="0" w:firstRowLastColumn="0" w:lastRowFirstColumn="0" w:lastRowLastColumn="0"/>
            </w:pPr>
            <w:r w:rsidRPr="00591CD7">
              <w:t>Afdeling/bedrijf</w:t>
            </w:r>
          </w:p>
        </w:tc>
        <w:tc>
          <w:tcPr>
            <w:tcW w:w="2303" w:type="dxa"/>
            <w:shd w:val="clear" w:color="auto" w:fill="FFFFFF" w:themeFill="background1"/>
          </w:tcPr>
          <w:p w14:paraId="466BE017" w14:textId="77777777" w:rsidR="004B529C" w:rsidRPr="00591CD7" w:rsidRDefault="004B529C" w:rsidP="00DF2F10">
            <w:pPr>
              <w:cnfStyle w:val="100000000000" w:firstRow="1" w:lastRow="0" w:firstColumn="0" w:lastColumn="0" w:oddVBand="0" w:evenVBand="0" w:oddHBand="0" w:evenHBand="0" w:firstRowFirstColumn="0" w:firstRowLastColumn="0" w:lastRowFirstColumn="0" w:lastRowLastColumn="0"/>
            </w:pPr>
            <w:r w:rsidRPr="00591CD7">
              <w:t>Handtekening</w:t>
            </w:r>
          </w:p>
        </w:tc>
        <w:tc>
          <w:tcPr>
            <w:tcW w:w="2303" w:type="dxa"/>
            <w:shd w:val="clear" w:color="auto" w:fill="FFFFFF" w:themeFill="background1"/>
          </w:tcPr>
          <w:p w14:paraId="33809F4F" w14:textId="77777777" w:rsidR="004B529C" w:rsidRPr="00591CD7" w:rsidRDefault="004B529C" w:rsidP="00DF2F10">
            <w:pPr>
              <w:cnfStyle w:val="100000000000" w:firstRow="1" w:lastRow="0" w:firstColumn="0" w:lastColumn="0" w:oddVBand="0" w:evenVBand="0" w:oddHBand="0" w:evenHBand="0" w:firstRowFirstColumn="0" w:firstRowLastColumn="0" w:lastRowFirstColumn="0" w:lastRowLastColumn="0"/>
            </w:pPr>
            <w:r w:rsidRPr="00591CD7">
              <w:t>Datum</w:t>
            </w:r>
          </w:p>
        </w:tc>
      </w:tr>
      <w:tr w:rsidR="00B91F88" w:rsidRPr="00591CD7" w14:paraId="062F576A" w14:textId="77777777" w:rsidTr="00B449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1AFED96D" w14:textId="5B744E14" w:rsidR="00B91F88" w:rsidRPr="00591CD7" w:rsidRDefault="00B91F88" w:rsidP="00DF2F10">
            <w:r>
              <w:t>Team lead</w:t>
            </w:r>
          </w:p>
        </w:tc>
        <w:tc>
          <w:tcPr>
            <w:tcW w:w="2303" w:type="dxa"/>
            <w:shd w:val="clear" w:color="auto" w:fill="FFFFFF" w:themeFill="background1"/>
          </w:tcPr>
          <w:p w14:paraId="3DE7F4C7" w14:textId="77777777" w:rsidR="00B91F88" w:rsidRPr="00591CD7" w:rsidRDefault="00B91F88"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06A64964" w14:textId="77777777" w:rsidR="00B91F88" w:rsidRPr="00591CD7" w:rsidRDefault="00B91F88"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345A45AA" w14:textId="77777777" w:rsidR="00B91F88" w:rsidRPr="00591CD7" w:rsidRDefault="00B91F88" w:rsidP="00DF2F10">
            <w:pPr>
              <w:cnfStyle w:val="000000100000" w:firstRow="0" w:lastRow="0" w:firstColumn="0" w:lastColumn="0" w:oddVBand="0" w:evenVBand="0" w:oddHBand="1" w:evenHBand="0" w:firstRowFirstColumn="0" w:firstRowLastColumn="0" w:lastRowFirstColumn="0" w:lastRowLastColumn="0"/>
            </w:pPr>
          </w:p>
        </w:tc>
      </w:tr>
      <w:tr w:rsidR="004B529C" w:rsidRPr="00591CD7" w14:paraId="5B583E6E" w14:textId="77777777" w:rsidTr="00B449AF">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20FB84F1" w14:textId="77777777" w:rsidR="004B529C" w:rsidRPr="00591CD7" w:rsidRDefault="004B529C" w:rsidP="00DF2F10">
            <w:r w:rsidRPr="00591CD7">
              <w:t>Projectleider</w:t>
            </w:r>
          </w:p>
        </w:tc>
        <w:tc>
          <w:tcPr>
            <w:tcW w:w="2303" w:type="dxa"/>
            <w:shd w:val="clear" w:color="auto" w:fill="FFFFFF" w:themeFill="background1"/>
          </w:tcPr>
          <w:p w14:paraId="6C27C5B3"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4CD84E0D"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21372377"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r>
      <w:tr w:rsidR="004B529C" w:rsidRPr="00591CD7" w14:paraId="30164A09" w14:textId="77777777" w:rsidTr="00B449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635FF69F" w14:textId="77777777" w:rsidR="004B529C" w:rsidRPr="00591CD7" w:rsidRDefault="004B529C" w:rsidP="00DF2F10">
            <w:r w:rsidRPr="00591CD7">
              <w:t>Programmamanager</w:t>
            </w:r>
          </w:p>
        </w:tc>
        <w:tc>
          <w:tcPr>
            <w:tcW w:w="2303" w:type="dxa"/>
            <w:shd w:val="clear" w:color="auto" w:fill="FFFFFF" w:themeFill="background1"/>
          </w:tcPr>
          <w:p w14:paraId="73852AD8"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56C98EB0"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0D73D746"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r>
      <w:tr w:rsidR="004B529C" w:rsidRPr="00591CD7" w14:paraId="2F74F1FF" w14:textId="77777777" w:rsidTr="00B449AF">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6222F82F" w14:textId="77777777" w:rsidR="004B529C" w:rsidRPr="00591CD7" w:rsidRDefault="004B529C" w:rsidP="00DF2F10"/>
        </w:tc>
        <w:tc>
          <w:tcPr>
            <w:tcW w:w="2303" w:type="dxa"/>
            <w:shd w:val="clear" w:color="auto" w:fill="FFFFFF" w:themeFill="background1"/>
          </w:tcPr>
          <w:p w14:paraId="729816C3"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4FAE2210"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665D96F4"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r>
      <w:tr w:rsidR="004B529C" w:rsidRPr="00591CD7" w14:paraId="50A993DD" w14:textId="77777777" w:rsidTr="00B449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347497EF" w14:textId="77777777" w:rsidR="004B529C" w:rsidRPr="00591CD7" w:rsidRDefault="004B529C" w:rsidP="00DF2F10"/>
        </w:tc>
        <w:tc>
          <w:tcPr>
            <w:tcW w:w="2303" w:type="dxa"/>
            <w:shd w:val="clear" w:color="auto" w:fill="FFFFFF" w:themeFill="background1"/>
          </w:tcPr>
          <w:p w14:paraId="77F56C8F"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1D52A7C2"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06FA700F"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r>
      <w:tr w:rsidR="004B529C" w:rsidRPr="00591CD7" w14:paraId="2FD96539" w14:textId="77777777" w:rsidTr="00B449AF">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149A69C4" w14:textId="77777777" w:rsidR="004B529C" w:rsidRPr="00591CD7" w:rsidRDefault="004B529C" w:rsidP="00DF2F10"/>
        </w:tc>
        <w:tc>
          <w:tcPr>
            <w:tcW w:w="2303" w:type="dxa"/>
            <w:shd w:val="clear" w:color="auto" w:fill="FFFFFF" w:themeFill="background1"/>
          </w:tcPr>
          <w:p w14:paraId="02D84DF0"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3F329979"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13369406" w14:textId="77777777" w:rsidR="004B529C" w:rsidRPr="00591CD7" w:rsidRDefault="004B529C" w:rsidP="00DF2F10">
            <w:pPr>
              <w:cnfStyle w:val="000000000000" w:firstRow="0" w:lastRow="0" w:firstColumn="0" w:lastColumn="0" w:oddVBand="0" w:evenVBand="0" w:oddHBand="0" w:evenHBand="0" w:firstRowFirstColumn="0" w:firstRowLastColumn="0" w:lastRowFirstColumn="0" w:lastRowLastColumn="0"/>
            </w:pPr>
          </w:p>
        </w:tc>
      </w:tr>
      <w:tr w:rsidR="004B529C" w:rsidRPr="00591CD7" w14:paraId="2AE76F17" w14:textId="77777777" w:rsidTr="00B449A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420D1AA4" w14:textId="77777777" w:rsidR="004B529C" w:rsidRPr="00591CD7" w:rsidRDefault="004B529C" w:rsidP="00DF2F10"/>
        </w:tc>
        <w:tc>
          <w:tcPr>
            <w:tcW w:w="2303" w:type="dxa"/>
            <w:shd w:val="clear" w:color="auto" w:fill="FFFFFF" w:themeFill="background1"/>
          </w:tcPr>
          <w:p w14:paraId="0BC3E4BE"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752AF45C"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0BED5520" w14:textId="77777777" w:rsidR="004B529C" w:rsidRPr="00591CD7" w:rsidRDefault="004B529C" w:rsidP="00DF2F10">
            <w:pPr>
              <w:cnfStyle w:val="000000100000" w:firstRow="0" w:lastRow="0" w:firstColumn="0" w:lastColumn="0" w:oddVBand="0" w:evenVBand="0" w:oddHBand="1" w:evenHBand="0" w:firstRowFirstColumn="0" w:firstRowLastColumn="0" w:lastRowFirstColumn="0" w:lastRowLastColumn="0"/>
            </w:pPr>
          </w:p>
        </w:tc>
      </w:tr>
    </w:tbl>
    <w:p w14:paraId="0B9D7D41" w14:textId="77777777" w:rsidR="004B529C" w:rsidRPr="004B529C" w:rsidRDefault="004B529C" w:rsidP="00DF2F10"/>
    <w:p w14:paraId="33DAED6C" w14:textId="77777777" w:rsidR="00957127" w:rsidRDefault="00957127" w:rsidP="00DF2F10"/>
    <w:p w14:paraId="70D314A9" w14:textId="77777777" w:rsidR="004B7E68" w:rsidRDefault="004B7E68" w:rsidP="00DF2F10">
      <w:pPr>
        <w:sectPr w:rsidR="004B7E68" w:rsidSect="001A5A6E">
          <w:footerReference w:type="default" r:id="rId14"/>
          <w:headerReference w:type="first" r:id="rId15"/>
          <w:pgSz w:w="11906" w:h="16838" w:code="9"/>
          <w:pgMar w:top="1701" w:right="1418" w:bottom="1418" w:left="1418" w:header="709" w:footer="709" w:gutter="0"/>
          <w:cols w:space="708"/>
          <w:titlePg/>
          <w:docGrid w:linePitch="360"/>
        </w:sectPr>
      </w:pPr>
    </w:p>
    <w:p w14:paraId="6CCC7BB9" w14:textId="77777777" w:rsidR="004B7E68" w:rsidRDefault="007D4E32" w:rsidP="00DF2F10">
      <w:pPr>
        <w:pStyle w:val="Ongenummerdhoofdstuk-nietininhoud"/>
      </w:pPr>
      <w:r>
        <w:lastRenderedPageBreak/>
        <w:t>Inhoud</w:t>
      </w:r>
    </w:p>
    <w:p w14:paraId="671BD0C7" w14:textId="4D940A7D" w:rsidR="003C672B" w:rsidRDefault="00343344">
      <w:pPr>
        <w:pStyle w:val="Inhopg1"/>
        <w:rPr>
          <w:rFonts w:asciiTheme="minorHAnsi" w:eastAsiaTheme="minorEastAsia" w:hAnsiTheme="minorHAnsi"/>
          <w:b w:val="0"/>
          <w:noProof/>
          <w:sz w:val="22"/>
          <w:szCs w:val="22"/>
          <w:lang w:val="nl-NL" w:eastAsia="nl-NL"/>
        </w:rPr>
      </w:pPr>
      <w:r>
        <w:rPr>
          <w:rFonts w:asciiTheme="minorHAnsi" w:hAnsiTheme="minorHAnsi"/>
          <w:color w:val="3F3F3F"/>
        </w:rPr>
        <w:fldChar w:fldCharType="begin"/>
      </w:r>
      <w:r>
        <w:rPr>
          <w:rFonts w:asciiTheme="minorHAnsi" w:hAnsiTheme="minorHAnsi"/>
          <w:color w:val="3F3F3F"/>
        </w:rPr>
        <w:instrText xml:space="preserve"> TOC \o "1-2" \u </w:instrText>
      </w:r>
      <w:r>
        <w:rPr>
          <w:rFonts w:asciiTheme="minorHAnsi" w:hAnsiTheme="minorHAnsi"/>
          <w:color w:val="3F3F3F"/>
        </w:rPr>
        <w:fldChar w:fldCharType="separate"/>
      </w:r>
      <w:r w:rsidR="003C672B">
        <w:rPr>
          <w:noProof/>
        </w:rPr>
        <w:t>Managementsamenvatting</w:t>
      </w:r>
      <w:r w:rsidR="003C672B">
        <w:rPr>
          <w:noProof/>
        </w:rPr>
        <w:tab/>
      </w:r>
      <w:r w:rsidR="003C672B">
        <w:rPr>
          <w:noProof/>
        </w:rPr>
        <w:fldChar w:fldCharType="begin"/>
      </w:r>
      <w:r w:rsidR="003C672B">
        <w:rPr>
          <w:noProof/>
        </w:rPr>
        <w:instrText xml:space="preserve"> PAGEREF _Toc87530954 \h </w:instrText>
      </w:r>
      <w:r w:rsidR="003C672B">
        <w:rPr>
          <w:noProof/>
        </w:rPr>
      </w:r>
      <w:r w:rsidR="003C672B">
        <w:rPr>
          <w:noProof/>
        </w:rPr>
        <w:fldChar w:fldCharType="separate"/>
      </w:r>
      <w:r w:rsidR="003C672B">
        <w:rPr>
          <w:noProof/>
        </w:rPr>
        <w:t>5</w:t>
      </w:r>
      <w:r w:rsidR="003C672B">
        <w:rPr>
          <w:noProof/>
        </w:rPr>
        <w:fldChar w:fldCharType="end"/>
      </w:r>
    </w:p>
    <w:p w14:paraId="312548B9" w14:textId="406FC1F2" w:rsidR="003C672B" w:rsidRDefault="003C672B">
      <w:pPr>
        <w:pStyle w:val="Inhopg1"/>
        <w:rPr>
          <w:rFonts w:asciiTheme="minorHAnsi" w:eastAsiaTheme="minorEastAsia" w:hAnsiTheme="minorHAnsi"/>
          <w:b w:val="0"/>
          <w:noProof/>
          <w:sz w:val="22"/>
          <w:szCs w:val="22"/>
          <w:lang w:val="nl-NL" w:eastAsia="nl-NL"/>
        </w:rPr>
      </w:pPr>
      <w:r>
        <w:rPr>
          <w:noProof/>
        </w:rPr>
        <w:t>1</w:t>
      </w:r>
      <w:r>
        <w:rPr>
          <w:rFonts w:asciiTheme="minorHAnsi" w:eastAsiaTheme="minorEastAsia" w:hAnsiTheme="minorHAnsi"/>
          <w:b w:val="0"/>
          <w:noProof/>
          <w:sz w:val="22"/>
          <w:szCs w:val="22"/>
          <w:lang w:val="nl-NL" w:eastAsia="nl-NL"/>
        </w:rPr>
        <w:tab/>
      </w:r>
      <w:r>
        <w:rPr>
          <w:noProof/>
        </w:rPr>
        <w:t>Inleiding</w:t>
      </w:r>
      <w:r>
        <w:rPr>
          <w:noProof/>
        </w:rPr>
        <w:tab/>
      </w:r>
      <w:r>
        <w:rPr>
          <w:noProof/>
        </w:rPr>
        <w:fldChar w:fldCharType="begin"/>
      </w:r>
      <w:r>
        <w:rPr>
          <w:noProof/>
        </w:rPr>
        <w:instrText xml:space="preserve"> PAGEREF _Toc87530955 \h </w:instrText>
      </w:r>
      <w:r>
        <w:rPr>
          <w:noProof/>
        </w:rPr>
      </w:r>
      <w:r>
        <w:rPr>
          <w:noProof/>
        </w:rPr>
        <w:fldChar w:fldCharType="separate"/>
      </w:r>
      <w:r>
        <w:rPr>
          <w:noProof/>
        </w:rPr>
        <w:t>6</w:t>
      </w:r>
      <w:r>
        <w:rPr>
          <w:noProof/>
        </w:rPr>
        <w:fldChar w:fldCharType="end"/>
      </w:r>
    </w:p>
    <w:p w14:paraId="7E63A04B" w14:textId="512C8181" w:rsidR="003C672B" w:rsidRDefault="003C672B">
      <w:pPr>
        <w:pStyle w:val="Inhopg2"/>
        <w:rPr>
          <w:rFonts w:asciiTheme="minorHAnsi" w:eastAsiaTheme="minorEastAsia" w:hAnsiTheme="minorHAnsi"/>
          <w:noProof/>
          <w:lang w:eastAsia="nl-NL"/>
        </w:rPr>
      </w:pPr>
      <w:r>
        <w:rPr>
          <w:noProof/>
        </w:rPr>
        <w:t>1.1</w:t>
      </w:r>
      <w:r>
        <w:rPr>
          <w:rFonts w:asciiTheme="minorHAnsi" w:eastAsiaTheme="minorEastAsia" w:hAnsiTheme="minorHAnsi"/>
          <w:noProof/>
          <w:lang w:eastAsia="nl-NL"/>
        </w:rPr>
        <w:tab/>
      </w:r>
      <w:r>
        <w:rPr>
          <w:noProof/>
        </w:rPr>
        <w:t>Achtergrond / aanleiding van het project:</w:t>
      </w:r>
      <w:r>
        <w:rPr>
          <w:noProof/>
        </w:rPr>
        <w:tab/>
      </w:r>
      <w:r>
        <w:rPr>
          <w:noProof/>
        </w:rPr>
        <w:fldChar w:fldCharType="begin"/>
      </w:r>
      <w:r>
        <w:rPr>
          <w:noProof/>
        </w:rPr>
        <w:instrText xml:space="preserve"> PAGEREF _Toc87530956 \h </w:instrText>
      </w:r>
      <w:r>
        <w:rPr>
          <w:noProof/>
        </w:rPr>
      </w:r>
      <w:r>
        <w:rPr>
          <w:noProof/>
        </w:rPr>
        <w:fldChar w:fldCharType="separate"/>
      </w:r>
      <w:r>
        <w:rPr>
          <w:noProof/>
        </w:rPr>
        <w:t>6</w:t>
      </w:r>
      <w:r>
        <w:rPr>
          <w:noProof/>
        </w:rPr>
        <w:fldChar w:fldCharType="end"/>
      </w:r>
    </w:p>
    <w:p w14:paraId="4F095B33" w14:textId="782832A0" w:rsidR="003C672B" w:rsidRDefault="003C672B">
      <w:pPr>
        <w:pStyle w:val="Inhopg2"/>
        <w:rPr>
          <w:rFonts w:asciiTheme="minorHAnsi" w:eastAsiaTheme="minorEastAsia" w:hAnsiTheme="minorHAnsi"/>
          <w:noProof/>
          <w:lang w:eastAsia="nl-NL"/>
        </w:rPr>
      </w:pPr>
      <w:r>
        <w:rPr>
          <w:noProof/>
        </w:rPr>
        <w:t>1.2</w:t>
      </w:r>
      <w:r>
        <w:rPr>
          <w:rFonts w:asciiTheme="minorHAnsi" w:eastAsiaTheme="minorEastAsia" w:hAnsiTheme="minorHAnsi"/>
          <w:noProof/>
          <w:lang w:eastAsia="nl-NL"/>
        </w:rPr>
        <w:tab/>
      </w:r>
      <w:r>
        <w:rPr>
          <w:noProof/>
        </w:rPr>
        <w:t>Wat is het onderwerp van het project</w:t>
      </w:r>
      <w:r>
        <w:rPr>
          <w:noProof/>
        </w:rPr>
        <w:tab/>
      </w:r>
      <w:r>
        <w:rPr>
          <w:noProof/>
        </w:rPr>
        <w:fldChar w:fldCharType="begin"/>
      </w:r>
      <w:r>
        <w:rPr>
          <w:noProof/>
        </w:rPr>
        <w:instrText xml:space="preserve"> PAGEREF _Toc87530957 \h </w:instrText>
      </w:r>
      <w:r>
        <w:rPr>
          <w:noProof/>
        </w:rPr>
      </w:r>
      <w:r>
        <w:rPr>
          <w:noProof/>
        </w:rPr>
        <w:fldChar w:fldCharType="separate"/>
      </w:r>
      <w:r>
        <w:rPr>
          <w:noProof/>
        </w:rPr>
        <w:t>6</w:t>
      </w:r>
      <w:r>
        <w:rPr>
          <w:noProof/>
        </w:rPr>
        <w:fldChar w:fldCharType="end"/>
      </w:r>
    </w:p>
    <w:p w14:paraId="34FC9A68" w14:textId="2FE6E8C2" w:rsidR="003C672B" w:rsidRDefault="003C672B">
      <w:pPr>
        <w:pStyle w:val="Inhopg2"/>
        <w:rPr>
          <w:rFonts w:asciiTheme="minorHAnsi" w:eastAsiaTheme="minorEastAsia" w:hAnsiTheme="minorHAnsi"/>
          <w:noProof/>
          <w:lang w:eastAsia="nl-NL"/>
        </w:rPr>
      </w:pPr>
      <w:r>
        <w:rPr>
          <w:noProof/>
        </w:rPr>
        <w:t>1.3</w:t>
      </w:r>
      <w:r>
        <w:rPr>
          <w:rFonts w:asciiTheme="minorHAnsi" w:eastAsiaTheme="minorEastAsia" w:hAnsiTheme="minorHAnsi"/>
          <w:noProof/>
          <w:lang w:eastAsia="nl-NL"/>
        </w:rPr>
        <w:tab/>
      </w:r>
      <w:r>
        <w:rPr>
          <w:noProof/>
        </w:rPr>
        <w:t>Revisiestatus van dit document</w:t>
      </w:r>
      <w:r>
        <w:rPr>
          <w:noProof/>
        </w:rPr>
        <w:tab/>
      </w:r>
      <w:r>
        <w:rPr>
          <w:noProof/>
        </w:rPr>
        <w:fldChar w:fldCharType="begin"/>
      </w:r>
      <w:r>
        <w:rPr>
          <w:noProof/>
        </w:rPr>
        <w:instrText xml:space="preserve"> PAGEREF _Toc87530958 \h </w:instrText>
      </w:r>
      <w:r>
        <w:rPr>
          <w:noProof/>
        </w:rPr>
      </w:r>
      <w:r>
        <w:rPr>
          <w:noProof/>
        </w:rPr>
        <w:fldChar w:fldCharType="separate"/>
      </w:r>
      <w:r>
        <w:rPr>
          <w:noProof/>
        </w:rPr>
        <w:t>6</w:t>
      </w:r>
      <w:r>
        <w:rPr>
          <w:noProof/>
        </w:rPr>
        <w:fldChar w:fldCharType="end"/>
      </w:r>
    </w:p>
    <w:p w14:paraId="59BC4A51" w14:textId="7FF312BE" w:rsidR="003C672B" w:rsidRDefault="003C672B">
      <w:pPr>
        <w:pStyle w:val="Inhopg1"/>
        <w:rPr>
          <w:rFonts w:asciiTheme="minorHAnsi" w:eastAsiaTheme="minorEastAsia" w:hAnsiTheme="minorHAnsi"/>
          <w:b w:val="0"/>
          <w:noProof/>
          <w:sz w:val="22"/>
          <w:szCs w:val="22"/>
          <w:lang w:val="nl-NL" w:eastAsia="nl-NL"/>
        </w:rPr>
      </w:pPr>
      <w:r>
        <w:rPr>
          <w:noProof/>
        </w:rPr>
        <w:t>2</w:t>
      </w:r>
      <w:r>
        <w:rPr>
          <w:rFonts w:asciiTheme="minorHAnsi" w:eastAsiaTheme="minorEastAsia" w:hAnsiTheme="minorHAnsi"/>
          <w:b w:val="0"/>
          <w:noProof/>
          <w:sz w:val="22"/>
          <w:szCs w:val="22"/>
          <w:lang w:val="nl-NL" w:eastAsia="nl-NL"/>
        </w:rPr>
        <w:tab/>
      </w:r>
      <w:r>
        <w:rPr>
          <w:noProof/>
        </w:rPr>
        <w:t>Omschrijving van het project</w:t>
      </w:r>
      <w:r>
        <w:rPr>
          <w:noProof/>
        </w:rPr>
        <w:tab/>
      </w:r>
      <w:r>
        <w:rPr>
          <w:noProof/>
        </w:rPr>
        <w:fldChar w:fldCharType="begin"/>
      </w:r>
      <w:r>
        <w:rPr>
          <w:noProof/>
        </w:rPr>
        <w:instrText xml:space="preserve"> PAGEREF _Toc87530959 \h </w:instrText>
      </w:r>
      <w:r>
        <w:rPr>
          <w:noProof/>
        </w:rPr>
      </w:r>
      <w:r>
        <w:rPr>
          <w:noProof/>
        </w:rPr>
        <w:fldChar w:fldCharType="separate"/>
      </w:r>
      <w:r>
        <w:rPr>
          <w:noProof/>
        </w:rPr>
        <w:t>7</w:t>
      </w:r>
      <w:r>
        <w:rPr>
          <w:noProof/>
        </w:rPr>
        <w:fldChar w:fldCharType="end"/>
      </w:r>
    </w:p>
    <w:p w14:paraId="277BEAA8" w14:textId="1FBA5485" w:rsidR="003C672B" w:rsidRDefault="003C672B">
      <w:pPr>
        <w:pStyle w:val="Inhopg2"/>
        <w:rPr>
          <w:rFonts w:asciiTheme="minorHAnsi" w:eastAsiaTheme="minorEastAsia" w:hAnsiTheme="minorHAnsi"/>
          <w:noProof/>
          <w:lang w:eastAsia="nl-NL"/>
        </w:rPr>
      </w:pPr>
      <w:r>
        <w:rPr>
          <w:noProof/>
        </w:rPr>
        <w:t>2.1</w:t>
      </w:r>
      <w:r>
        <w:rPr>
          <w:rFonts w:asciiTheme="minorHAnsi" w:eastAsiaTheme="minorEastAsia" w:hAnsiTheme="minorHAnsi"/>
          <w:noProof/>
          <w:lang w:eastAsia="nl-NL"/>
        </w:rPr>
        <w:tab/>
      </w:r>
      <w:r>
        <w:rPr>
          <w:noProof/>
        </w:rPr>
        <w:t>Doel</w:t>
      </w:r>
      <w:r>
        <w:rPr>
          <w:noProof/>
        </w:rPr>
        <w:tab/>
      </w:r>
      <w:r>
        <w:rPr>
          <w:noProof/>
        </w:rPr>
        <w:fldChar w:fldCharType="begin"/>
      </w:r>
      <w:r>
        <w:rPr>
          <w:noProof/>
        </w:rPr>
        <w:instrText xml:space="preserve"> PAGEREF _Toc87530960 \h </w:instrText>
      </w:r>
      <w:r>
        <w:rPr>
          <w:noProof/>
        </w:rPr>
      </w:r>
      <w:r>
        <w:rPr>
          <w:noProof/>
        </w:rPr>
        <w:fldChar w:fldCharType="separate"/>
      </w:r>
      <w:r>
        <w:rPr>
          <w:noProof/>
        </w:rPr>
        <w:t>7</w:t>
      </w:r>
      <w:r>
        <w:rPr>
          <w:noProof/>
        </w:rPr>
        <w:fldChar w:fldCharType="end"/>
      </w:r>
    </w:p>
    <w:p w14:paraId="57E5F1B7" w14:textId="2FEDB1D4" w:rsidR="003C672B" w:rsidRDefault="003C672B">
      <w:pPr>
        <w:pStyle w:val="Inhopg2"/>
        <w:rPr>
          <w:rFonts w:asciiTheme="minorHAnsi" w:eastAsiaTheme="minorEastAsia" w:hAnsiTheme="minorHAnsi"/>
          <w:noProof/>
          <w:lang w:eastAsia="nl-NL"/>
        </w:rPr>
      </w:pPr>
      <w:r>
        <w:rPr>
          <w:noProof/>
        </w:rPr>
        <w:t>2.2</w:t>
      </w:r>
      <w:r>
        <w:rPr>
          <w:rFonts w:asciiTheme="minorHAnsi" w:eastAsiaTheme="minorEastAsia" w:hAnsiTheme="minorHAnsi"/>
          <w:noProof/>
          <w:lang w:eastAsia="nl-NL"/>
        </w:rPr>
        <w:tab/>
      </w:r>
      <w:r>
        <w:rPr>
          <w:noProof/>
        </w:rPr>
        <w:t>Gebruikers</w:t>
      </w:r>
      <w:r>
        <w:rPr>
          <w:noProof/>
        </w:rPr>
        <w:tab/>
      </w:r>
      <w:r>
        <w:rPr>
          <w:noProof/>
        </w:rPr>
        <w:fldChar w:fldCharType="begin"/>
      </w:r>
      <w:r>
        <w:rPr>
          <w:noProof/>
        </w:rPr>
        <w:instrText xml:space="preserve"> PAGEREF _Toc87530961 \h </w:instrText>
      </w:r>
      <w:r>
        <w:rPr>
          <w:noProof/>
        </w:rPr>
      </w:r>
      <w:r>
        <w:rPr>
          <w:noProof/>
        </w:rPr>
        <w:fldChar w:fldCharType="separate"/>
      </w:r>
      <w:r>
        <w:rPr>
          <w:noProof/>
        </w:rPr>
        <w:t>7</w:t>
      </w:r>
      <w:r>
        <w:rPr>
          <w:noProof/>
        </w:rPr>
        <w:fldChar w:fldCharType="end"/>
      </w:r>
    </w:p>
    <w:p w14:paraId="2B76ECA6" w14:textId="58CFEF7A" w:rsidR="003C672B" w:rsidRDefault="003C672B">
      <w:pPr>
        <w:pStyle w:val="Inhopg2"/>
        <w:rPr>
          <w:rFonts w:asciiTheme="minorHAnsi" w:eastAsiaTheme="minorEastAsia" w:hAnsiTheme="minorHAnsi"/>
          <w:noProof/>
          <w:lang w:eastAsia="nl-NL"/>
        </w:rPr>
      </w:pPr>
      <w:r>
        <w:rPr>
          <w:noProof/>
        </w:rPr>
        <w:t>2.3</w:t>
      </w:r>
      <w:r>
        <w:rPr>
          <w:rFonts w:asciiTheme="minorHAnsi" w:eastAsiaTheme="minorEastAsia" w:hAnsiTheme="minorHAnsi"/>
          <w:noProof/>
          <w:lang w:eastAsia="nl-NL"/>
        </w:rPr>
        <w:tab/>
      </w:r>
      <w:r>
        <w:rPr>
          <w:noProof/>
        </w:rPr>
        <w:t>Scope</w:t>
      </w:r>
      <w:r>
        <w:rPr>
          <w:noProof/>
        </w:rPr>
        <w:tab/>
      </w:r>
      <w:r>
        <w:rPr>
          <w:noProof/>
        </w:rPr>
        <w:fldChar w:fldCharType="begin"/>
      </w:r>
      <w:r>
        <w:rPr>
          <w:noProof/>
        </w:rPr>
        <w:instrText xml:space="preserve"> PAGEREF _Toc87530962 \h </w:instrText>
      </w:r>
      <w:r>
        <w:rPr>
          <w:noProof/>
        </w:rPr>
      </w:r>
      <w:r>
        <w:rPr>
          <w:noProof/>
        </w:rPr>
        <w:fldChar w:fldCharType="separate"/>
      </w:r>
      <w:r>
        <w:rPr>
          <w:noProof/>
        </w:rPr>
        <w:t>7</w:t>
      </w:r>
      <w:r>
        <w:rPr>
          <w:noProof/>
        </w:rPr>
        <w:fldChar w:fldCharType="end"/>
      </w:r>
    </w:p>
    <w:p w14:paraId="0C6156C1" w14:textId="6ECE914F" w:rsidR="003C672B" w:rsidRDefault="003C672B">
      <w:pPr>
        <w:pStyle w:val="Inhopg2"/>
        <w:rPr>
          <w:rFonts w:asciiTheme="minorHAnsi" w:eastAsiaTheme="minorEastAsia" w:hAnsiTheme="minorHAnsi"/>
          <w:noProof/>
          <w:lang w:eastAsia="nl-NL"/>
        </w:rPr>
      </w:pPr>
      <w:r>
        <w:rPr>
          <w:noProof/>
        </w:rPr>
        <w:t>2.4</w:t>
      </w:r>
      <w:r>
        <w:rPr>
          <w:rFonts w:asciiTheme="minorHAnsi" w:eastAsiaTheme="minorEastAsia" w:hAnsiTheme="minorHAnsi"/>
          <w:noProof/>
          <w:lang w:eastAsia="nl-NL"/>
        </w:rPr>
        <w:tab/>
      </w:r>
      <w:r>
        <w:rPr>
          <w:noProof/>
        </w:rPr>
        <w:t>Op te leveren producten, diensten en resultaten</w:t>
      </w:r>
      <w:r>
        <w:rPr>
          <w:noProof/>
        </w:rPr>
        <w:tab/>
      </w:r>
      <w:r>
        <w:rPr>
          <w:noProof/>
        </w:rPr>
        <w:fldChar w:fldCharType="begin"/>
      </w:r>
      <w:r>
        <w:rPr>
          <w:noProof/>
        </w:rPr>
        <w:instrText xml:space="preserve"> PAGEREF _Toc87530963 \h </w:instrText>
      </w:r>
      <w:r>
        <w:rPr>
          <w:noProof/>
        </w:rPr>
      </w:r>
      <w:r>
        <w:rPr>
          <w:noProof/>
        </w:rPr>
        <w:fldChar w:fldCharType="separate"/>
      </w:r>
      <w:r>
        <w:rPr>
          <w:noProof/>
        </w:rPr>
        <w:t>7</w:t>
      </w:r>
      <w:r>
        <w:rPr>
          <w:noProof/>
        </w:rPr>
        <w:fldChar w:fldCharType="end"/>
      </w:r>
    </w:p>
    <w:p w14:paraId="0D49D14E" w14:textId="3B435E3D" w:rsidR="003C672B" w:rsidRDefault="003C672B">
      <w:pPr>
        <w:pStyle w:val="Inhopg2"/>
        <w:rPr>
          <w:rFonts w:asciiTheme="minorHAnsi" w:eastAsiaTheme="minorEastAsia" w:hAnsiTheme="minorHAnsi"/>
          <w:noProof/>
          <w:lang w:eastAsia="nl-NL"/>
        </w:rPr>
      </w:pPr>
      <w:r>
        <w:rPr>
          <w:noProof/>
        </w:rPr>
        <w:t>2.5</w:t>
      </w:r>
      <w:r>
        <w:rPr>
          <w:rFonts w:asciiTheme="minorHAnsi" w:eastAsiaTheme="minorEastAsia" w:hAnsiTheme="minorHAnsi"/>
          <w:noProof/>
          <w:lang w:eastAsia="nl-NL"/>
        </w:rPr>
        <w:tab/>
      </w:r>
      <w:r>
        <w:rPr>
          <w:noProof/>
        </w:rPr>
        <w:t>Uitgangspunten en aannames</w:t>
      </w:r>
      <w:r>
        <w:rPr>
          <w:noProof/>
        </w:rPr>
        <w:tab/>
      </w:r>
      <w:r>
        <w:rPr>
          <w:noProof/>
        </w:rPr>
        <w:fldChar w:fldCharType="begin"/>
      </w:r>
      <w:r>
        <w:rPr>
          <w:noProof/>
        </w:rPr>
        <w:instrText xml:space="preserve"> PAGEREF _Toc87530964 \h </w:instrText>
      </w:r>
      <w:r>
        <w:rPr>
          <w:noProof/>
        </w:rPr>
      </w:r>
      <w:r>
        <w:rPr>
          <w:noProof/>
        </w:rPr>
        <w:fldChar w:fldCharType="separate"/>
      </w:r>
      <w:r>
        <w:rPr>
          <w:noProof/>
        </w:rPr>
        <w:t>8</w:t>
      </w:r>
      <w:r>
        <w:rPr>
          <w:noProof/>
        </w:rPr>
        <w:fldChar w:fldCharType="end"/>
      </w:r>
    </w:p>
    <w:p w14:paraId="63EF50BC" w14:textId="166CEA79" w:rsidR="003C672B" w:rsidRDefault="003C672B">
      <w:pPr>
        <w:pStyle w:val="Inhopg2"/>
        <w:rPr>
          <w:rFonts w:asciiTheme="minorHAnsi" w:eastAsiaTheme="minorEastAsia" w:hAnsiTheme="minorHAnsi"/>
          <w:noProof/>
          <w:lang w:eastAsia="nl-NL"/>
        </w:rPr>
      </w:pPr>
      <w:r>
        <w:rPr>
          <w:noProof/>
        </w:rPr>
        <w:t>2.6</w:t>
      </w:r>
      <w:r>
        <w:rPr>
          <w:rFonts w:asciiTheme="minorHAnsi" w:eastAsiaTheme="minorEastAsia" w:hAnsiTheme="minorHAnsi"/>
          <w:noProof/>
          <w:lang w:eastAsia="nl-NL"/>
        </w:rPr>
        <w:tab/>
      </w:r>
      <w:r>
        <w:rPr>
          <w:noProof/>
        </w:rPr>
        <w:t>Randvoorwaarden</w:t>
      </w:r>
      <w:r>
        <w:rPr>
          <w:noProof/>
        </w:rPr>
        <w:tab/>
      </w:r>
      <w:r>
        <w:rPr>
          <w:noProof/>
        </w:rPr>
        <w:fldChar w:fldCharType="begin"/>
      </w:r>
      <w:r>
        <w:rPr>
          <w:noProof/>
        </w:rPr>
        <w:instrText xml:space="preserve"> PAGEREF _Toc87530965 \h </w:instrText>
      </w:r>
      <w:r>
        <w:rPr>
          <w:noProof/>
        </w:rPr>
      </w:r>
      <w:r>
        <w:rPr>
          <w:noProof/>
        </w:rPr>
        <w:fldChar w:fldCharType="separate"/>
      </w:r>
      <w:r>
        <w:rPr>
          <w:noProof/>
        </w:rPr>
        <w:t>8</w:t>
      </w:r>
      <w:r>
        <w:rPr>
          <w:noProof/>
        </w:rPr>
        <w:fldChar w:fldCharType="end"/>
      </w:r>
    </w:p>
    <w:p w14:paraId="6EF92D5C" w14:textId="4FFE0905" w:rsidR="003C672B" w:rsidRDefault="003C672B">
      <w:pPr>
        <w:pStyle w:val="Inhopg2"/>
        <w:rPr>
          <w:rFonts w:asciiTheme="minorHAnsi" w:eastAsiaTheme="minorEastAsia" w:hAnsiTheme="minorHAnsi"/>
          <w:noProof/>
          <w:lang w:eastAsia="nl-NL"/>
        </w:rPr>
      </w:pPr>
      <w:r>
        <w:rPr>
          <w:noProof/>
        </w:rPr>
        <w:t>2.7</w:t>
      </w:r>
      <w:r>
        <w:rPr>
          <w:rFonts w:asciiTheme="minorHAnsi" w:eastAsiaTheme="minorEastAsia" w:hAnsiTheme="minorHAnsi"/>
          <w:noProof/>
          <w:lang w:eastAsia="nl-NL"/>
        </w:rPr>
        <w:tab/>
      </w:r>
      <w:r>
        <w:rPr>
          <w:noProof/>
        </w:rPr>
        <w:t>Risico’s</w:t>
      </w:r>
      <w:r>
        <w:rPr>
          <w:noProof/>
        </w:rPr>
        <w:tab/>
      </w:r>
      <w:r>
        <w:rPr>
          <w:noProof/>
        </w:rPr>
        <w:fldChar w:fldCharType="begin"/>
      </w:r>
      <w:r>
        <w:rPr>
          <w:noProof/>
        </w:rPr>
        <w:instrText xml:space="preserve"> PAGEREF _Toc87530966 \h </w:instrText>
      </w:r>
      <w:r>
        <w:rPr>
          <w:noProof/>
        </w:rPr>
      </w:r>
      <w:r>
        <w:rPr>
          <w:noProof/>
        </w:rPr>
        <w:fldChar w:fldCharType="separate"/>
      </w:r>
      <w:r>
        <w:rPr>
          <w:noProof/>
        </w:rPr>
        <w:t>8</w:t>
      </w:r>
      <w:r>
        <w:rPr>
          <w:noProof/>
        </w:rPr>
        <w:fldChar w:fldCharType="end"/>
      </w:r>
    </w:p>
    <w:p w14:paraId="684E264B" w14:textId="682C782D" w:rsidR="003C672B" w:rsidRDefault="003C672B">
      <w:pPr>
        <w:pStyle w:val="Inhopg2"/>
        <w:rPr>
          <w:rFonts w:asciiTheme="minorHAnsi" w:eastAsiaTheme="minorEastAsia" w:hAnsiTheme="minorHAnsi"/>
          <w:noProof/>
          <w:lang w:eastAsia="nl-NL"/>
        </w:rPr>
      </w:pPr>
      <w:r>
        <w:rPr>
          <w:noProof/>
        </w:rPr>
        <w:t>2.8</w:t>
      </w:r>
      <w:r>
        <w:rPr>
          <w:rFonts w:asciiTheme="minorHAnsi" w:eastAsiaTheme="minorEastAsia" w:hAnsiTheme="minorHAnsi"/>
          <w:noProof/>
          <w:lang w:eastAsia="nl-NL"/>
        </w:rPr>
        <w:tab/>
      </w:r>
      <w:r>
        <w:rPr>
          <w:noProof/>
        </w:rPr>
        <w:t>Relaties met andere projecten</w:t>
      </w:r>
      <w:r>
        <w:rPr>
          <w:noProof/>
        </w:rPr>
        <w:tab/>
      </w:r>
      <w:r>
        <w:rPr>
          <w:noProof/>
        </w:rPr>
        <w:fldChar w:fldCharType="begin"/>
      </w:r>
      <w:r>
        <w:rPr>
          <w:noProof/>
        </w:rPr>
        <w:instrText xml:space="preserve"> PAGEREF _Toc87530967 \h </w:instrText>
      </w:r>
      <w:r>
        <w:rPr>
          <w:noProof/>
        </w:rPr>
      </w:r>
      <w:r>
        <w:rPr>
          <w:noProof/>
        </w:rPr>
        <w:fldChar w:fldCharType="separate"/>
      </w:r>
      <w:r>
        <w:rPr>
          <w:noProof/>
        </w:rPr>
        <w:t>8</w:t>
      </w:r>
      <w:r>
        <w:rPr>
          <w:noProof/>
        </w:rPr>
        <w:fldChar w:fldCharType="end"/>
      </w:r>
    </w:p>
    <w:p w14:paraId="191FFF76" w14:textId="03FA447D" w:rsidR="003C672B" w:rsidRDefault="003C672B">
      <w:pPr>
        <w:pStyle w:val="Inhopg2"/>
        <w:rPr>
          <w:rFonts w:asciiTheme="minorHAnsi" w:eastAsiaTheme="minorEastAsia" w:hAnsiTheme="minorHAnsi"/>
          <w:noProof/>
          <w:lang w:eastAsia="nl-NL"/>
        </w:rPr>
      </w:pPr>
      <w:r>
        <w:rPr>
          <w:noProof/>
        </w:rPr>
        <w:t>2.9</w:t>
      </w:r>
      <w:r>
        <w:rPr>
          <w:rFonts w:asciiTheme="minorHAnsi" w:eastAsiaTheme="minorEastAsia" w:hAnsiTheme="minorHAnsi"/>
          <w:noProof/>
          <w:lang w:eastAsia="nl-NL"/>
        </w:rPr>
        <w:tab/>
      </w:r>
      <w:r>
        <w:rPr>
          <w:noProof/>
        </w:rPr>
        <w:t>Ingangsdocumenten</w:t>
      </w:r>
      <w:r>
        <w:rPr>
          <w:noProof/>
        </w:rPr>
        <w:tab/>
      </w:r>
      <w:r>
        <w:rPr>
          <w:noProof/>
        </w:rPr>
        <w:fldChar w:fldCharType="begin"/>
      </w:r>
      <w:r>
        <w:rPr>
          <w:noProof/>
        </w:rPr>
        <w:instrText xml:space="preserve"> PAGEREF _Toc87530968 \h </w:instrText>
      </w:r>
      <w:r>
        <w:rPr>
          <w:noProof/>
        </w:rPr>
      </w:r>
      <w:r>
        <w:rPr>
          <w:noProof/>
        </w:rPr>
        <w:fldChar w:fldCharType="separate"/>
      </w:r>
      <w:r>
        <w:rPr>
          <w:noProof/>
        </w:rPr>
        <w:t>8</w:t>
      </w:r>
      <w:r>
        <w:rPr>
          <w:noProof/>
        </w:rPr>
        <w:fldChar w:fldCharType="end"/>
      </w:r>
    </w:p>
    <w:p w14:paraId="7B982123" w14:textId="1FAE8498" w:rsidR="003C672B" w:rsidRDefault="003C672B">
      <w:pPr>
        <w:pStyle w:val="Inhopg1"/>
        <w:rPr>
          <w:rFonts w:asciiTheme="minorHAnsi" w:eastAsiaTheme="minorEastAsia" w:hAnsiTheme="minorHAnsi"/>
          <w:b w:val="0"/>
          <w:noProof/>
          <w:sz w:val="22"/>
          <w:szCs w:val="22"/>
          <w:lang w:val="nl-NL" w:eastAsia="nl-NL"/>
        </w:rPr>
      </w:pPr>
      <w:r>
        <w:rPr>
          <w:noProof/>
        </w:rPr>
        <w:t>3</w:t>
      </w:r>
      <w:r>
        <w:rPr>
          <w:rFonts w:asciiTheme="minorHAnsi" w:eastAsiaTheme="minorEastAsia" w:hAnsiTheme="minorHAnsi"/>
          <w:b w:val="0"/>
          <w:noProof/>
          <w:sz w:val="22"/>
          <w:szCs w:val="22"/>
          <w:lang w:val="nl-NL" w:eastAsia="nl-NL"/>
        </w:rPr>
        <w:tab/>
      </w:r>
      <w:r>
        <w:rPr>
          <w:noProof/>
        </w:rPr>
        <w:t>Aanpak en resultaten</w:t>
      </w:r>
      <w:r>
        <w:rPr>
          <w:noProof/>
        </w:rPr>
        <w:tab/>
      </w:r>
      <w:r>
        <w:rPr>
          <w:noProof/>
        </w:rPr>
        <w:fldChar w:fldCharType="begin"/>
      </w:r>
      <w:r>
        <w:rPr>
          <w:noProof/>
        </w:rPr>
        <w:instrText xml:space="preserve"> PAGEREF _Toc87530969 \h </w:instrText>
      </w:r>
      <w:r>
        <w:rPr>
          <w:noProof/>
        </w:rPr>
      </w:r>
      <w:r>
        <w:rPr>
          <w:noProof/>
        </w:rPr>
        <w:fldChar w:fldCharType="separate"/>
      </w:r>
      <w:r>
        <w:rPr>
          <w:noProof/>
        </w:rPr>
        <w:t>10</w:t>
      </w:r>
      <w:r>
        <w:rPr>
          <w:noProof/>
        </w:rPr>
        <w:fldChar w:fldCharType="end"/>
      </w:r>
    </w:p>
    <w:p w14:paraId="163C42AA" w14:textId="399FB205" w:rsidR="003C672B" w:rsidRDefault="003C672B">
      <w:pPr>
        <w:pStyle w:val="Inhopg2"/>
        <w:rPr>
          <w:rFonts w:asciiTheme="minorHAnsi" w:eastAsiaTheme="minorEastAsia" w:hAnsiTheme="minorHAnsi"/>
          <w:noProof/>
          <w:lang w:eastAsia="nl-NL"/>
        </w:rPr>
      </w:pPr>
      <w:r>
        <w:rPr>
          <w:noProof/>
        </w:rPr>
        <w:t>3.1</w:t>
      </w:r>
      <w:r>
        <w:rPr>
          <w:rFonts w:asciiTheme="minorHAnsi" w:eastAsiaTheme="minorEastAsia" w:hAnsiTheme="minorHAnsi"/>
          <w:noProof/>
          <w:lang w:eastAsia="nl-NL"/>
        </w:rPr>
        <w:tab/>
      </w:r>
      <w:r>
        <w:rPr>
          <w:noProof/>
        </w:rPr>
        <w:t>Project aanpak</w:t>
      </w:r>
      <w:r>
        <w:rPr>
          <w:noProof/>
        </w:rPr>
        <w:tab/>
      </w:r>
      <w:r>
        <w:rPr>
          <w:noProof/>
        </w:rPr>
        <w:fldChar w:fldCharType="begin"/>
      </w:r>
      <w:r>
        <w:rPr>
          <w:noProof/>
        </w:rPr>
        <w:instrText xml:space="preserve"> PAGEREF _Toc87530970 \h </w:instrText>
      </w:r>
      <w:r>
        <w:rPr>
          <w:noProof/>
        </w:rPr>
      </w:r>
      <w:r>
        <w:rPr>
          <w:noProof/>
        </w:rPr>
        <w:fldChar w:fldCharType="separate"/>
      </w:r>
      <w:r>
        <w:rPr>
          <w:noProof/>
        </w:rPr>
        <w:t>10</w:t>
      </w:r>
      <w:r>
        <w:rPr>
          <w:noProof/>
        </w:rPr>
        <w:fldChar w:fldCharType="end"/>
      </w:r>
    </w:p>
    <w:p w14:paraId="20D62C7B" w14:textId="37B5BF7D" w:rsidR="003C672B" w:rsidRDefault="003C672B">
      <w:pPr>
        <w:pStyle w:val="Inhopg2"/>
        <w:rPr>
          <w:rFonts w:asciiTheme="minorHAnsi" w:eastAsiaTheme="minorEastAsia" w:hAnsiTheme="minorHAnsi"/>
          <w:noProof/>
          <w:lang w:eastAsia="nl-NL"/>
        </w:rPr>
      </w:pPr>
      <w:r>
        <w:rPr>
          <w:noProof/>
        </w:rPr>
        <w:t>3.2</w:t>
      </w:r>
      <w:r>
        <w:rPr>
          <w:rFonts w:asciiTheme="minorHAnsi" w:eastAsiaTheme="minorEastAsia" w:hAnsiTheme="minorHAnsi"/>
          <w:noProof/>
          <w:lang w:eastAsia="nl-NL"/>
        </w:rPr>
        <w:tab/>
      </w:r>
      <w:r>
        <w:rPr>
          <w:noProof/>
        </w:rPr>
        <w:t>Planning en mijlpalen</w:t>
      </w:r>
      <w:r>
        <w:rPr>
          <w:noProof/>
        </w:rPr>
        <w:tab/>
      </w:r>
      <w:r>
        <w:rPr>
          <w:noProof/>
        </w:rPr>
        <w:fldChar w:fldCharType="begin"/>
      </w:r>
      <w:r>
        <w:rPr>
          <w:noProof/>
        </w:rPr>
        <w:instrText xml:space="preserve"> PAGEREF _Toc87530971 \h </w:instrText>
      </w:r>
      <w:r>
        <w:rPr>
          <w:noProof/>
        </w:rPr>
      </w:r>
      <w:r>
        <w:rPr>
          <w:noProof/>
        </w:rPr>
        <w:fldChar w:fldCharType="separate"/>
      </w:r>
      <w:r>
        <w:rPr>
          <w:noProof/>
        </w:rPr>
        <w:t>10</w:t>
      </w:r>
      <w:r>
        <w:rPr>
          <w:noProof/>
        </w:rPr>
        <w:fldChar w:fldCharType="end"/>
      </w:r>
    </w:p>
    <w:p w14:paraId="5375316A" w14:textId="555B2CAB" w:rsidR="003C672B" w:rsidRDefault="003C672B">
      <w:pPr>
        <w:pStyle w:val="Inhopg1"/>
        <w:rPr>
          <w:rFonts w:asciiTheme="minorHAnsi" w:eastAsiaTheme="minorEastAsia" w:hAnsiTheme="minorHAnsi"/>
          <w:b w:val="0"/>
          <w:noProof/>
          <w:sz w:val="22"/>
          <w:szCs w:val="22"/>
          <w:lang w:val="nl-NL" w:eastAsia="nl-NL"/>
        </w:rPr>
      </w:pPr>
      <w:r>
        <w:rPr>
          <w:noProof/>
        </w:rPr>
        <w:t>4</w:t>
      </w:r>
      <w:r>
        <w:rPr>
          <w:rFonts w:asciiTheme="minorHAnsi" w:eastAsiaTheme="minorEastAsia" w:hAnsiTheme="minorHAnsi"/>
          <w:b w:val="0"/>
          <w:noProof/>
          <w:sz w:val="22"/>
          <w:szCs w:val="22"/>
          <w:lang w:val="nl-NL" w:eastAsia="nl-NL"/>
        </w:rPr>
        <w:tab/>
      </w:r>
      <w:r>
        <w:rPr>
          <w:noProof/>
        </w:rPr>
        <w:t>Organisatie</w:t>
      </w:r>
      <w:r>
        <w:rPr>
          <w:noProof/>
        </w:rPr>
        <w:tab/>
      </w:r>
      <w:r>
        <w:rPr>
          <w:noProof/>
        </w:rPr>
        <w:fldChar w:fldCharType="begin"/>
      </w:r>
      <w:r>
        <w:rPr>
          <w:noProof/>
        </w:rPr>
        <w:instrText xml:space="preserve"> PAGEREF _Toc87530972 \h </w:instrText>
      </w:r>
      <w:r>
        <w:rPr>
          <w:noProof/>
        </w:rPr>
      </w:r>
      <w:r>
        <w:rPr>
          <w:noProof/>
        </w:rPr>
        <w:fldChar w:fldCharType="separate"/>
      </w:r>
      <w:r>
        <w:rPr>
          <w:noProof/>
        </w:rPr>
        <w:t>11</w:t>
      </w:r>
      <w:r>
        <w:rPr>
          <w:noProof/>
        </w:rPr>
        <w:fldChar w:fldCharType="end"/>
      </w:r>
    </w:p>
    <w:p w14:paraId="51F59B54" w14:textId="3013BFB6" w:rsidR="003C672B" w:rsidRDefault="003C672B">
      <w:pPr>
        <w:pStyle w:val="Inhopg2"/>
        <w:rPr>
          <w:rFonts w:asciiTheme="minorHAnsi" w:eastAsiaTheme="minorEastAsia" w:hAnsiTheme="minorHAnsi"/>
          <w:noProof/>
          <w:lang w:eastAsia="nl-NL"/>
        </w:rPr>
      </w:pPr>
      <w:r>
        <w:rPr>
          <w:noProof/>
        </w:rPr>
        <w:t>4.1</w:t>
      </w:r>
      <w:r>
        <w:rPr>
          <w:rFonts w:asciiTheme="minorHAnsi" w:eastAsiaTheme="minorEastAsia" w:hAnsiTheme="minorHAnsi"/>
          <w:noProof/>
          <w:lang w:eastAsia="nl-NL"/>
        </w:rPr>
        <w:tab/>
      </w:r>
      <w:r>
        <w:rPr>
          <w:noProof/>
        </w:rPr>
        <w:t>Rollen en verantwoordelijkheden</w:t>
      </w:r>
      <w:r>
        <w:rPr>
          <w:noProof/>
        </w:rPr>
        <w:tab/>
      </w:r>
      <w:r>
        <w:rPr>
          <w:noProof/>
        </w:rPr>
        <w:fldChar w:fldCharType="begin"/>
      </w:r>
      <w:r>
        <w:rPr>
          <w:noProof/>
        </w:rPr>
        <w:instrText xml:space="preserve"> PAGEREF _Toc87530973 \h </w:instrText>
      </w:r>
      <w:r>
        <w:rPr>
          <w:noProof/>
        </w:rPr>
      </w:r>
      <w:r>
        <w:rPr>
          <w:noProof/>
        </w:rPr>
        <w:fldChar w:fldCharType="separate"/>
      </w:r>
      <w:r>
        <w:rPr>
          <w:noProof/>
        </w:rPr>
        <w:t>11</w:t>
      </w:r>
      <w:r>
        <w:rPr>
          <w:noProof/>
        </w:rPr>
        <w:fldChar w:fldCharType="end"/>
      </w:r>
    </w:p>
    <w:p w14:paraId="5654CDF7" w14:textId="4731F4A0" w:rsidR="003C672B" w:rsidRDefault="003C672B">
      <w:pPr>
        <w:pStyle w:val="Inhopg2"/>
        <w:rPr>
          <w:rFonts w:asciiTheme="minorHAnsi" w:eastAsiaTheme="minorEastAsia" w:hAnsiTheme="minorHAnsi"/>
          <w:noProof/>
          <w:lang w:eastAsia="nl-NL"/>
        </w:rPr>
      </w:pPr>
      <w:r>
        <w:rPr>
          <w:noProof/>
        </w:rPr>
        <w:t>4.2</w:t>
      </w:r>
      <w:r>
        <w:rPr>
          <w:rFonts w:asciiTheme="minorHAnsi" w:eastAsiaTheme="minorEastAsia" w:hAnsiTheme="minorHAnsi"/>
          <w:noProof/>
          <w:lang w:eastAsia="nl-NL"/>
        </w:rPr>
        <w:tab/>
      </w:r>
      <w:r>
        <w:rPr>
          <w:noProof/>
        </w:rPr>
        <w:t>Projectinrichting</w:t>
      </w:r>
      <w:r>
        <w:rPr>
          <w:noProof/>
        </w:rPr>
        <w:tab/>
      </w:r>
      <w:r>
        <w:rPr>
          <w:noProof/>
        </w:rPr>
        <w:fldChar w:fldCharType="begin"/>
      </w:r>
      <w:r>
        <w:rPr>
          <w:noProof/>
        </w:rPr>
        <w:instrText xml:space="preserve"> PAGEREF _Toc87530974 \h </w:instrText>
      </w:r>
      <w:r>
        <w:rPr>
          <w:noProof/>
        </w:rPr>
      </w:r>
      <w:r>
        <w:rPr>
          <w:noProof/>
        </w:rPr>
        <w:fldChar w:fldCharType="separate"/>
      </w:r>
      <w:r>
        <w:rPr>
          <w:noProof/>
        </w:rPr>
        <w:t>11</w:t>
      </w:r>
      <w:r>
        <w:rPr>
          <w:noProof/>
        </w:rPr>
        <w:fldChar w:fldCharType="end"/>
      </w:r>
    </w:p>
    <w:p w14:paraId="0E6E5E84" w14:textId="68BF92FA" w:rsidR="003C672B" w:rsidRDefault="003C672B">
      <w:pPr>
        <w:pStyle w:val="Inhopg1"/>
        <w:rPr>
          <w:rFonts w:asciiTheme="minorHAnsi" w:eastAsiaTheme="minorEastAsia" w:hAnsiTheme="minorHAnsi"/>
          <w:b w:val="0"/>
          <w:noProof/>
          <w:sz w:val="22"/>
          <w:szCs w:val="22"/>
          <w:lang w:val="nl-NL" w:eastAsia="nl-NL"/>
        </w:rPr>
      </w:pPr>
      <w:r>
        <w:rPr>
          <w:noProof/>
        </w:rPr>
        <w:t>5</w:t>
      </w:r>
      <w:r>
        <w:rPr>
          <w:rFonts w:asciiTheme="minorHAnsi" w:eastAsiaTheme="minorEastAsia" w:hAnsiTheme="minorHAnsi"/>
          <w:b w:val="0"/>
          <w:noProof/>
          <w:sz w:val="22"/>
          <w:szCs w:val="22"/>
          <w:lang w:val="nl-NL" w:eastAsia="nl-NL"/>
        </w:rPr>
        <w:tab/>
      </w:r>
      <w:r>
        <w:rPr>
          <w:noProof/>
        </w:rPr>
        <w:t>Financiën</w:t>
      </w:r>
      <w:r>
        <w:rPr>
          <w:noProof/>
        </w:rPr>
        <w:tab/>
      </w:r>
      <w:r>
        <w:rPr>
          <w:noProof/>
        </w:rPr>
        <w:fldChar w:fldCharType="begin"/>
      </w:r>
      <w:r>
        <w:rPr>
          <w:noProof/>
        </w:rPr>
        <w:instrText xml:space="preserve"> PAGEREF _Toc87530975 \h </w:instrText>
      </w:r>
      <w:r>
        <w:rPr>
          <w:noProof/>
        </w:rPr>
      </w:r>
      <w:r>
        <w:rPr>
          <w:noProof/>
        </w:rPr>
        <w:fldChar w:fldCharType="separate"/>
      </w:r>
      <w:r>
        <w:rPr>
          <w:noProof/>
        </w:rPr>
        <w:t>13</w:t>
      </w:r>
      <w:r>
        <w:rPr>
          <w:noProof/>
        </w:rPr>
        <w:fldChar w:fldCharType="end"/>
      </w:r>
    </w:p>
    <w:p w14:paraId="3B2CA301" w14:textId="071B8E67" w:rsidR="003C672B" w:rsidRDefault="003C672B">
      <w:pPr>
        <w:pStyle w:val="Inhopg2"/>
        <w:rPr>
          <w:rFonts w:asciiTheme="minorHAnsi" w:eastAsiaTheme="minorEastAsia" w:hAnsiTheme="minorHAnsi"/>
          <w:noProof/>
          <w:lang w:eastAsia="nl-NL"/>
        </w:rPr>
      </w:pPr>
      <w:r>
        <w:rPr>
          <w:noProof/>
        </w:rPr>
        <w:t>5.1</w:t>
      </w:r>
      <w:r>
        <w:rPr>
          <w:rFonts w:asciiTheme="minorHAnsi" w:eastAsiaTheme="minorEastAsia" w:hAnsiTheme="minorHAnsi"/>
          <w:noProof/>
          <w:lang w:eastAsia="nl-NL"/>
        </w:rPr>
        <w:tab/>
      </w:r>
      <w:r>
        <w:rPr>
          <w:noProof/>
        </w:rPr>
        <w:t>Budget</w:t>
      </w:r>
      <w:r>
        <w:rPr>
          <w:noProof/>
        </w:rPr>
        <w:tab/>
      </w:r>
      <w:r>
        <w:rPr>
          <w:noProof/>
        </w:rPr>
        <w:fldChar w:fldCharType="begin"/>
      </w:r>
      <w:r>
        <w:rPr>
          <w:noProof/>
        </w:rPr>
        <w:instrText xml:space="preserve"> PAGEREF _Toc87530976 \h </w:instrText>
      </w:r>
      <w:r>
        <w:rPr>
          <w:noProof/>
        </w:rPr>
      </w:r>
      <w:r>
        <w:rPr>
          <w:noProof/>
        </w:rPr>
        <w:fldChar w:fldCharType="separate"/>
      </w:r>
      <w:r>
        <w:rPr>
          <w:noProof/>
        </w:rPr>
        <w:t>13</w:t>
      </w:r>
      <w:r>
        <w:rPr>
          <w:noProof/>
        </w:rPr>
        <w:fldChar w:fldCharType="end"/>
      </w:r>
    </w:p>
    <w:p w14:paraId="3A7627EB" w14:textId="69E309B0" w:rsidR="003C672B" w:rsidRDefault="003C672B">
      <w:pPr>
        <w:pStyle w:val="Inhopg1"/>
        <w:rPr>
          <w:rFonts w:asciiTheme="minorHAnsi" w:eastAsiaTheme="minorEastAsia" w:hAnsiTheme="minorHAnsi"/>
          <w:b w:val="0"/>
          <w:noProof/>
          <w:sz w:val="22"/>
          <w:szCs w:val="22"/>
          <w:lang w:val="nl-NL" w:eastAsia="nl-NL"/>
        </w:rPr>
      </w:pPr>
      <w:r>
        <w:rPr>
          <w:noProof/>
        </w:rPr>
        <w:t>6</w:t>
      </w:r>
      <w:r>
        <w:rPr>
          <w:rFonts w:asciiTheme="minorHAnsi" w:eastAsiaTheme="minorEastAsia" w:hAnsiTheme="minorHAnsi"/>
          <w:b w:val="0"/>
          <w:noProof/>
          <w:sz w:val="22"/>
          <w:szCs w:val="22"/>
          <w:lang w:val="nl-NL" w:eastAsia="nl-NL"/>
        </w:rPr>
        <w:tab/>
      </w:r>
      <w:r>
        <w:rPr>
          <w:noProof/>
        </w:rPr>
        <w:t>Communicatieplan</w:t>
      </w:r>
      <w:r>
        <w:rPr>
          <w:noProof/>
        </w:rPr>
        <w:tab/>
      </w:r>
      <w:r>
        <w:rPr>
          <w:noProof/>
        </w:rPr>
        <w:fldChar w:fldCharType="begin"/>
      </w:r>
      <w:r>
        <w:rPr>
          <w:noProof/>
        </w:rPr>
        <w:instrText xml:space="preserve"> PAGEREF _Toc87530977 \h </w:instrText>
      </w:r>
      <w:r>
        <w:rPr>
          <w:noProof/>
        </w:rPr>
      </w:r>
      <w:r>
        <w:rPr>
          <w:noProof/>
        </w:rPr>
        <w:fldChar w:fldCharType="separate"/>
      </w:r>
      <w:r>
        <w:rPr>
          <w:noProof/>
        </w:rPr>
        <w:t>14</w:t>
      </w:r>
      <w:r>
        <w:rPr>
          <w:noProof/>
        </w:rPr>
        <w:fldChar w:fldCharType="end"/>
      </w:r>
    </w:p>
    <w:p w14:paraId="61E631F1" w14:textId="2653C0F0" w:rsidR="003C672B" w:rsidRDefault="003C672B">
      <w:pPr>
        <w:pStyle w:val="Inhopg1"/>
        <w:rPr>
          <w:rFonts w:asciiTheme="minorHAnsi" w:eastAsiaTheme="minorEastAsia" w:hAnsiTheme="minorHAnsi"/>
          <w:b w:val="0"/>
          <w:noProof/>
          <w:sz w:val="22"/>
          <w:szCs w:val="22"/>
          <w:lang w:val="nl-NL" w:eastAsia="nl-NL"/>
        </w:rPr>
      </w:pPr>
      <w:r>
        <w:rPr>
          <w:noProof/>
        </w:rPr>
        <w:t>Bijlagen</w:t>
      </w:r>
      <w:r>
        <w:rPr>
          <w:noProof/>
        </w:rPr>
        <w:tab/>
      </w:r>
      <w:r>
        <w:rPr>
          <w:noProof/>
        </w:rPr>
        <w:fldChar w:fldCharType="begin"/>
      </w:r>
      <w:r>
        <w:rPr>
          <w:noProof/>
        </w:rPr>
        <w:instrText xml:space="preserve"> PAGEREF _Toc87530978 \h </w:instrText>
      </w:r>
      <w:r>
        <w:rPr>
          <w:noProof/>
        </w:rPr>
      </w:r>
      <w:r>
        <w:rPr>
          <w:noProof/>
        </w:rPr>
        <w:fldChar w:fldCharType="separate"/>
      </w:r>
      <w:r>
        <w:rPr>
          <w:noProof/>
        </w:rPr>
        <w:t>15</w:t>
      </w:r>
      <w:r>
        <w:rPr>
          <w:noProof/>
        </w:rPr>
        <w:fldChar w:fldCharType="end"/>
      </w:r>
    </w:p>
    <w:p w14:paraId="5716E701" w14:textId="58666B73" w:rsidR="003C672B" w:rsidRDefault="003C672B">
      <w:pPr>
        <w:pStyle w:val="Inhopg2"/>
        <w:tabs>
          <w:tab w:val="left" w:pos="1100"/>
        </w:tabs>
        <w:rPr>
          <w:rFonts w:asciiTheme="minorHAnsi" w:eastAsiaTheme="minorEastAsia" w:hAnsiTheme="minorHAnsi"/>
          <w:noProof/>
          <w:lang w:eastAsia="nl-NL"/>
        </w:rPr>
      </w:pPr>
      <w:r>
        <w:rPr>
          <w:noProof/>
        </w:rPr>
        <w:t>Bijlage 1.</w:t>
      </w:r>
      <w:r>
        <w:rPr>
          <w:rFonts w:asciiTheme="minorHAnsi" w:eastAsiaTheme="minorEastAsia" w:hAnsiTheme="minorHAnsi"/>
          <w:noProof/>
          <w:lang w:eastAsia="nl-NL"/>
        </w:rPr>
        <w:tab/>
      </w:r>
      <w:r>
        <w:rPr>
          <w:noProof/>
        </w:rPr>
        <w:t xml:space="preserve"> Stakeholder analyse (optioneel)</w:t>
      </w:r>
      <w:r>
        <w:rPr>
          <w:noProof/>
        </w:rPr>
        <w:tab/>
      </w:r>
      <w:r>
        <w:rPr>
          <w:noProof/>
        </w:rPr>
        <w:fldChar w:fldCharType="begin"/>
      </w:r>
      <w:r>
        <w:rPr>
          <w:noProof/>
        </w:rPr>
        <w:instrText xml:space="preserve"> PAGEREF _Toc87530979 \h </w:instrText>
      </w:r>
      <w:r>
        <w:rPr>
          <w:noProof/>
        </w:rPr>
      </w:r>
      <w:r>
        <w:rPr>
          <w:noProof/>
        </w:rPr>
        <w:fldChar w:fldCharType="separate"/>
      </w:r>
      <w:r>
        <w:rPr>
          <w:noProof/>
        </w:rPr>
        <w:t>15</w:t>
      </w:r>
      <w:r>
        <w:rPr>
          <w:noProof/>
        </w:rPr>
        <w:fldChar w:fldCharType="end"/>
      </w:r>
    </w:p>
    <w:p w14:paraId="5C4CBAE9" w14:textId="24A90641" w:rsidR="007D4E32" w:rsidRDefault="00343344" w:rsidP="00DF2F10">
      <w:r>
        <w:rPr>
          <w:lang w:val="en-US"/>
        </w:rPr>
        <w:fldChar w:fldCharType="end"/>
      </w:r>
    </w:p>
    <w:p w14:paraId="06AB7343" w14:textId="071CD08D" w:rsidR="00B449AF" w:rsidRDefault="00B449AF" w:rsidP="00DF2F10">
      <w:pPr>
        <w:pStyle w:val="Ongenummerdhoofdstuk"/>
      </w:pPr>
      <w:bookmarkStart w:id="0" w:name="_Toc87530954"/>
      <w:r>
        <w:lastRenderedPageBreak/>
        <w:t>Managementsamenvatting</w:t>
      </w:r>
      <w:bookmarkEnd w:id="0"/>
    </w:p>
    <w:p w14:paraId="7A71730E" w14:textId="6BB7D90E" w:rsidR="00B449AF" w:rsidRDefault="00B449AF" w:rsidP="00DF2F10">
      <w:pPr>
        <w:rPr>
          <w:i/>
          <w:iCs/>
        </w:rPr>
      </w:pPr>
      <w:r w:rsidRPr="00F35FC0">
        <w:rPr>
          <w:i/>
          <w:iCs/>
        </w:rPr>
        <w:t xml:space="preserve">Hier volgt beknopt </w:t>
      </w:r>
      <w:r w:rsidR="002009D5">
        <w:rPr>
          <w:i/>
          <w:iCs/>
        </w:rPr>
        <w:t xml:space="preserve">(max 1 A4) </w:t>
      </w:r>
      <w:r w:rsidRPr="00F35FC0">
        <w:rPr>
          <w:i/>
          <w:iCs/>
        </w:rPr>
        <w:t>een samenvatting van dit plan van aanpak.</w:t>
      </w:r>
      <w:r w:rsidR="00DC2B9B">
        <w:rPr>
          <w:i/>
          <w:iCs/>
        </w:rPr>
        <w:t xml:space="preserve"> Tips voor een goede samenvatting:</w:t>
      </w:r>
    </w:p>
    <w:p w14:paraId="7D4C3C95" w14:textId="1674B247" w:rsidR="009503FF" w:rsidRDefault="004227DA" w:rsidP="001E73B4">
      <w:pPr>
        <w:pStyle w:val="Lijstalinea"/>
        <w:numPr>
          <w:ilvl w:val="0"/>
          <w:numId w:val="16"/>
        </w:numPr>
        <w:rPr>
          <w:i/>
          <w:iCs/>
        </w:rPr>
      </w:pPr>
      <w:r>
        <w:rPr>
          <w:i/>
          <w:iCs/>
        </w:rPr>
        <w:t>F</w:t>
      </w:r>
      <w:r w:rsidR="009503FF" w:rsidRPr="001E73B4">
        <w:rPr>
          <w:i/>
          <w:iCs/>
        </w:rPr>
        <w:t>ormuleer informatief, schrijf voor een lezer die het plan nog niet heeft gelezen</w:t>
      </w:r>
    </w:p>
    <w:p w14:paraId="5E398FD0" w14:textId="576B2178" w:rsidR="001E73B4" w:rsidRDefault="001E73B4" w:rsidP="001E73B4">
      <w:pPr>
        <w:pStyle w:val="Lijstalinea"/>
        <w:numPr>
          <w:ilvl w:val="0"/>
          <w:numId w:val="16"/>
        </w:numPr>
        <w:rPr>
          <w:i/>
          <w:iCs/>
        </w:rPr>
      </w:pPr>
      <w:r>
        <w:rPr>
          <w:i/>
          <w:iCs/>
        </w:rPr>
        <w:t>Houd het overzichtelijk</w:t>
      </w:r>
    </w:p>
    <w:p w14:paraId="43EFE46A" w14:textId="6280174C" w:rsidR="001E73B4" w:rsidRDefault="001E73B4" w:rsidP="001E73B4">
      <w:pPr>
        <w:pStyle w:val="Lijstalinea"/>
        <w:numPr>
          <w:ilvl w:val="0"/>
          <w:numId w:val="16"/>
        </w:numPr>
        <w:rPr>
          <w:i/>
          <w:iCs/>
        </w:rPr>
      </w:pPr>
      <w:r>
        <w:rPr>
          <w:i/>
          <w:iCs/>
        </w:rPr>
        <w:t>Wees kort en bondig</w:t>
      </w:r>
    </w:p>
    <w:p w14:paraId="670AA7F5" w14:textId="5C64F3B1" w:rsidR="001E73B4" w:rsidRDefault="001E73B4" w:rsidP="001E73B4">
      <w:pPr>
        <w:pStyle w:val="Lijstalinea"/>
        <w:numPr>
          <w:ilvl w:val="0"/>
          <w:numId w:val="16"/>
        </w:numPr>
        <w:rPr>
          <w:i/>
          <w:iCs/>
        </w:rPr>
      </w:pPr>
      <w:r>
        <w:rPr>
          <w:i/>
          <w:iCs/>
        </w:rPr>
        <w:t>Maak de tekst begrijpelijk en toegankelijk</w:t>
      </w:r>
    </w:p>
    <w:p w14:paraId="27E5B454" w14:textId="7CF0D002" w:rsidR="002B760B" w:rsidRPr="001E73B4" w:rsidRDefault="002B760B" w:rsidP="001E73B4">
      <w:pPr>
        <w:pStyle w:val="Lijstalinea"/>
        <w:numPr>
          <w:ilvl w:val="0"/>
          <w:numId w:val="16"/>
        </w:numPr>
        <w:rPr>
          <w:i/>
          <w:iCs/>
        </w:rPr>
      </w:pPr>
      <w:r>
        <w:rPr>
          <w:i/>
          <w:iCs/>
        </w:rPr>
        <w:t>Zet geen nieuwe informatie in de samenvatting (die niet in het hoo</w:t>
      </w:r>
      <w:r w:rsidR="004D02B2">
        <w:rPr>
          <w:i/>
          <w:iCs/>
        </w:rPr>
        <w:t>fddoc staan)</w:t>
      </w:r>
    </w:p>
    <w:p w14:paraId="252FF192" w14:textId="53EBE68D" w:rsidR="00B616D3" w:rsidRPr="00F35FC0" w:rsidRDefault="00B616D3" w:rsidP="009503FF">
      <w:pPr>
        <w:rPr>
          <w:i/>
          <w:iCs/>
        </w:rPr>
      </w:pPr>
    </w:p>
    <w:p w14:paraId="6D57D63F" w14:textId="77777777" w:rsidR="00B449AF" w:rsidRPr="00F35FC0" w:rsidRDefault="00B449AF" w:rsidP="00DF2F10">
      <w:pPr>
        <w:rPr>
          <w:i/>
          <w:iCs/>
        </w:rPr>
      </w:pPr>
    </w:p>
    <w:p w14:paraId="5DC319F5" w14:textId="3090208E" w:rsidR="00B449AF" w:rsidRPr="00F35FC0" w:rsidRDefault="001E73B4" w:rsidP="00DF2F10">
      <w:pPr>
        <w:rPr>
          <w:i/>
          <w:iCs/>
        </w:rPr>
      </w:pPr>
      <w:r>
        <w:rPr>
          <w:i/>
          <w:iCs/>
        </w:rPr>
        <w:t>In</w:t>
      </w:r>
      <w:r w:rsidR="00B449AF" w:rsidRPr="00F35FC0">
        <w:rPr>
          <w:i/>
          <w:iCs/>
        </w:rPr>
        <w:t xml:space="preserve"> </w:t>
      </w:r>
      <w:r>
        <w:rPr>
          <w:i/>
          <w:iCs/>
        </w:rPr>
        <w:t xml:space="preserve">de samenvatting </w:t>
      </w:r>
      <w:r w:rsidR="00B449AF" w:rsidRPr="00F35FC0">
        <w:rPr>
          <w:i/>
          <w:iCs/>
        </w:rPr>
        <w:t xml:space="preserve">moet onder andere worden </w:t>
      </w:r>
      <w:r>
        <w:rPr>
          <w:i/>
          <w:iCs/>
        </w:rPr>
        <w:t>opgenomen</w:t>
      </w:r>
      <w:r w:rsidR="00B449AF" w:rsidRPr="00F35FC0">
        <w:rPr>
          <w:i/>
          <w:iCs/>
        </w:rPr>
        <w:t>:</w:t>
      </w:r>
    </w:p>
    <w:p w14:paraId="20C7BB93" w14:textId="77777777" w:rsidR="00B449AF" w:rsidRPr="00F35FC0" w:rsidRDefault="00B449AF" w:rsidP="00DF2F10">
      <w:pPr>
        <w:rPr>
          <w:i/>
          <w:iCs/>
        </w:rPr>
      </w:pPr>
    </w:p>
    <w:p w14:paraId="2973BBA3" w14:textId="117281C8" w:rsidR="00B449AF" w:rsidRPr="00F35FC0" w:rsidRDefault="00B449AF" w:rsidP="00D464FE">
      <w:pPr>
        <w:pStyle w:val="Lijstalinea"/>
        <w:numPr>
          <w:ilvl w:val="0"/>
          <w:numId w:val="16"/>
        </w:numPr>
        <w:rPr>
          <w:i/>
          <w:iCs/>
        </w:rPr>
      </w:pPr>
      <w:r w:rsidRPr="00F35FC0">
        <w:rPr>
          <w:i/>
          <w:iCs/>
        </w:rPr>
        <w:t>Doel</w:t>
      </w:r>
      <w:r w:rsidR="002009D5">
        <w:rPr>
          <w:i/>
          <w:iCs/>
        </w:rPr>
        <w:t xml:space="preserve"> + wat levert het (</w:t>
      </w:r>
      <w:r w:rsidR="004227DA">
        <w:rPr>
          <w:i/>
          <w:iCs/>
        </w:rPr>
        <w:t>N</w:t>
      </w:r>
      <w:r w:rsidR="002009D5">
        <w:rPr>
          <w:i/>
          <w:iCs/>
        </w:rPr>
        <w:t>ictiz en anderen) op</w:t>
      </w:r>
    </w:p>
    <w:p w14:paraId="2040950D" w14:textId="54878A8E" w:rsidR="00B449AF" w:rsidRPr="000B51EB" w:rsidRDefault="00B449AF" w:rsidP="000B51EB">
      <w:pPr>
        <w:pStyle w:val="Lijstalinea"/>
        <w:numPr>
          <w:ilvl w:val="0"/>
          <w:numId w:val="16"/>
        </w:numPr>
        <w:rPr>
          <w:i/>
          <w:iCs/>
        </w:rPr>
      </w:pPr>
      <w:r w:rsidRPr="00F35FC0">
        <w:rPr>
          <w:i/>
          <w:iCs/>
        </w:rPr>
        <w:t>Opdrachtgever</w:t>
      </w:r>
      <w:r w:rsidR="000B51EB">
        <w:rPr>
          <w:i/>
          <w:iCs/>
        </w:rPr>
        <w:t xml:space="preserve"> en o</w:t>
      </w:r>
      <w:r w:rsidRPr="000B51EB">
        <w:rPr>
          <w:i/>
          <w:iCs/>
        </w:rPr>
        <w:t>pdrachtnemer</w:t>
      </w:r>
    </w:p>
    <w:p w14:paraId="2C33C293" w14:textId="77777777" w:rsidR="000B51EB" w:rsidRDefault="000B51EB" w:rsidP="000B51EB">
      <w:pPr>
        <w:pStyle w:val="Lijstalinea"/>
        <w:numPr>
          <w:ilvl w:val="0"/>
          <w:numId w:val="16"/>
        </w:numPr>
        <w:rPr>
          <w:i/>
          <w:iCs/>
        </w:rPr>
      </w:pPr>
      <w:r>
        <w:rPr>
          <w:i/>
          <w:iCs/>
        </w:rPr>
        <w:t>Aanpak</w:t>
      </w:r>
    </w:p>
    <w:p w14:paraId="02CFDAFA" w14:textId="77777777" w:rsidR="000B51EB" w:rsidRDefault="000B51EB" w:rsidP="000B51EB">
      <w:pPr>
        <w:pStyle w:val="Lijstalinea"/>
        <w:numPr>
          <w:ilvl w:val="0"/>
          <w:numId w:val="16"/>
        </w:numPr>
        <w:rPr>
          <w:i/>
          <w:iCs/>
        </w:rPr>
      </w:pPr>
      <w:r>
        <w:rPr>
          <w:i/>
          <w:iCs/>
        </w:rPr>
        <w:t>Producten, diensten en resultaten</w:t>
      </w:r>
    </w:p>
    <w:p w14:paraId="68A2E8D7" w14:textId="1C85A403" w:rsidR="00B449AF" w:rsidRPr="00F35FC0" w:rsidRDefault="00B449AF" w:rsidP="00D464FE">
      <w:pPr>
        <w:pStyle w:val="Lijstalinea"/>
        <w:numPr>
          <w:ilvl w:val="0"/>
          <w:numId w:val="16"/>
        </w:numPr>
        <w:rPr>
          <w:i/>
          <w:iCs/>
        </w:rPr>
      </w:pPr>
      <w:r w:rsidRPr="00F35FC0">
        <w:rPr>
          <w:i/>
          <w:iCs/>
        </w:rPr>
        <w:t xml:space="preserve">Grove planning/mijlpalen </w:t>
      </w:r>
    </w:p>
    <w:p w14:paraId="4CCB72A2" w14:textId="320B396D" w:rsidR="0028309C" w:rsidRDefault="00B449AF" w:rsidP="00D464FE">
      <w:pPr>
        <w:pStyle w:val="Lijstalinea"/>
        <w:numPr>
          <w:ilvl w:val="0"/>
          <w:numId w:val="16"/>
        </w:numPr>
        <w:rPr>
          <w:i/>
          <w:iCs/>
        </w:rPr>
      </w:pPr>
      <w:r w:rsidRPr="00F35FC0">
        <w:rPr>
          <w:i/>
          <w:iCs/>
        </w:rPr>
        <w:t>Grof budget</w:t>
      </w:r>
    </w:p>
    <w:p w14:paraId="061CCC3F" w14:textId="77777777" w:rsidR="00D464FE" w:rsidRPr="00F35FC0" w:rsidRDefault="00D464FE" w:rsidP="00DF2F10">
      <w:pPr>
        <w:rPr>
          <w:i/>
          <w:iCs/>
        </w:rPr>
      </w:pPr>
    </w:p>
    <w:p w14:paraId="33F99003" w14:textId="77777777" w:rsidR="0033083D" w:rsidRPr="00F35FC0" w:rsidRDefault="0033083D" w:rsidP="00DF2F10">
      <w:pPr>
        <w:rPr>
          <w:i/>
          <w:iCs/>
        </w:rPr>
      </w:pPr>
    </w:p>
    <w:p w14:paraId="081690CB" w14:textId="4985A415" w:rsidR="0033083D" w:rsidRDefault="0033083D" w:rsidP="00DF2F10">
      <w:pPr>
        <w:pStyle w:val="Kop1"/>
      </w:pPr>
      <w:bookmarkStart w:id="1" w:name="_Toc87530955"/>
      <w:r>
        <w:lastRenderedPageBreak/>
        <w:t>Inleiding</w:t>
      </w:r>
      <w:bookmarkEnd w:id="1"/>
    </w:p>
    <w:p w14:paraId="64BD7D15" w14:textId="4EEF55DF" w:rsidR="00F53F13" w:rsidRPr="002A623B" w:rsidRDefault="001A1F22" w:rsidP="00DF2F10">
      <w:pPr>
        <w:rPr>
          <w:i/>
          <w:iCs/>
        </w:rPr>
      </w:pPr>
      <w:r w:rsidRPr="002A623B">
        <w:rPr>
          <w:i/>
          <w:iCs/>
        </w:rPr>
        <w:t>Korte inleiding</w:t>
      </w:r>
    </w:p>
    <w:p w14:paraId="13177B67" w14:textId="77777777" w:rsidR="00F53F13" w:rsidRPr="001A1F22" w:rsidRDefault="00F53F13" w:rsidP="00DF2F10">
      <w:pPr>
        <w:pStyle w:val="Kop2"/>
      </w:pPr>
      <w:bookmarkStart w:id="2" w:name="_Toc87530956"/>
      <w:r w:rsidRPr="001A1F22">
        <w:t>Achtergrond / aanleiding van het project:</w:t>
      </w:r>
      <w:bookmarkEnd w:id="2"/>
    </w:p>
    <w:p w14:paraId="3E17F2FC" w14:textId="1E5B87E6" w:rsidR="006A390B" w:rsidRDefault="001A1F22" w:rsidP="00DF2F10">
      <w:pPr>
        <w:rPr>
          <w:i/>
          <w:iCs/>
        </w:rPr>
      </w:pPr>
      <w:r w:rsidRPr="002A623B">
        <w:rPr>
          <w:i/>
          <w:iCs/>
        </w:rPr>
        <w:t>Beschrijf hier de</w:t>
      </w:r>
      <w:r w:rsidR="00F53F13" w:rsidRPr="002A623B">
        <w:rPr>
          <w:i/>
          <w:iCs/>
        </w:rPr>
        <w:t xml:space="preserve"> achtergrond van het project</w:t>
      </w:r>
      <w:r w:rsidR="00CC3892">
        <w:rPr>
          <w:i/>
          <w:iCs/>
        </w:rPr>
        <w:t xml:space="preserve"> </w:t>
      </w:r>
      <w:r w:rsidR="00182E34">
        <w:rPr>
          <w:i/>
          <w:iCs/>
        </w:rPr>
        <w:t>(</w:t>
      </w:r>
      <w:r w:rsidR="00CC3892">
        <w:rPr>
          <w:i/>
          <w:iCs/>
        </w:rPr>
        <w:t>inclusief opdracht of vraagstuk en opdrachtgever</w:t>
      </w:r>
      <w:r w:rsidR="00182E34">
        <w:rPr>
          <w:i/>
          <w:iCs/>
        </w:rPr>
        <w:t>) en de aanleiding voor de start van het project</w:t>
      </w:r>
      <w:r w:rsidR="00B91F88" w:rsidRPr="002A623B">
        <w:rPr>
          <w:i/>
          <w:iCs/>
        </w:rPr>
        <w:t>. Beschrijf hierin ook hoe het project aan de Nictiz strategie bijdraagt</w:t>
      </w:r>
      <w:r w:rsidR="002A5E3C">
        <w:rPr>
          <w:i/>
          <w:iCs/>
        </w:rPr>
        <w:t xml:space="preserve"> en</w:t>
      </w:r>
      <w:r w:rsidR="005E4F25">
        <w:rPr>
          <w:i/>
          <w:iCs/>
        </w:rPr>
        <w:t xml:space="preserve"> </w:t>
      </w:r>
      <w:r w:rsidR="002A5E3C" w:rsidRPr="002A5E3C">
        <w:rPr>
          <w:i/>
          <w:iCs/>
        </w:rPr>
        <w:t>de relatie met landelijke ontwikkelingen op Gezondheid Informatie Stelsel</w:t>
      </w:r>
      <w:r w:rsidR="008D1F11">
        <w:rPr>
          <w:i/>
          <w:iCs/>
        </w:rPr>
        <w:t xml:space="preserve">: </w:t>
      </w:r>
      <w:r w:rsidR="008D1F11">
        <w:rPr>
          <w:i/>
          <w:iCs/>
        </w:rPr>
        <w:br/>
        <w:t xml:space="preserve">zie hiervoor de verschillende aandachtgebieden op </w:t>
      </w:r>
      <w:hyperlink r:id="rId16" w:history="1">
        <w:hyperlink r:id="rId17">
          <w:r w:rsidR="008D1F11" w:rsidRPr="008D1F11">
            <w:rPr>
              <w:rStyle w:val="Hyperlink"/>
              <w:rFonts w:eastAsia="Verdana" w:cs="Verdana"/>
            </w:rPr>
            <w:t>D</w:t>
          </w:r>
          <w:r w:rsidR="008D1F11" w:rsidRPr="008D1F11">
            <w:rPr>
              <w:rStyle w:val="Hyperlink"/>
              <w:rFonts w:eastAsia="Verdana" w:cs="Verdana"/>
            </w:rPr>
            <w:t>a</w:t>
          </w:r>
          <w:r w:rsidR="008D1F11" w:rsidRPr="008D1F11">
            <w:rPr>
              <w:rStyle w:val="Hyperlink"/>
              <w:rFonts w:eastAsia="Verdana" w:cs="Verdana"/>
            </w:rPr>
            <w:t>t</w:t>
          </w:r>
          <w:r w:rsidR="008D1F11" w:rsidRPr="008D1F11">
            <w:rPr>
              <w:rStyle w:val="Hyperlink"/>
              <w:rFonts w:eastAsia="Verdana" w:cs="Verdana"/>
            </w:rPr>
            <w:t>a voor gezondheid</w:t>
          </w:r>
        </w:hyperlink>
      </w:hyperlink>
    </w:p>
    <w:p w14:paraId="4AEAF99F" w14:textId="77777777" w:rsidR="00CC3892" w:rsidRPr="006A390B" w:rsidRDefault="00CC3892" w:rsidP="00DF2F10">
      <w:pPr>
        <w:rPr>
          <w:i/>
          <w:iCs/>
        </w:rPr>
      </w:pPr>
    </w:p>
    <w:p w14:paraId="4B12A47E" w14:textId="16BF3DA7" w:rsidR="001A1F22" w:rsidRDefault="001A1F22" w:rsidP="00DF2F10">
      <w:pPr>
        <w:pStyle w:val="Kop2"/>
      </w:pPr>
      <w:bookmarkStart w:id="3" w:name="_Toc87530957"/>
      <w:r w:rsidRPr="001A1F22">
        <w:t xml:space="preserve">Wat is </w:t>
      </w:r>
      <w:r>
        <w:t>het onderwerp van het project</w:t>
      </w:r>
      <w:bookmarkEnd w:id="3"/>
    </w:p>
    <w:p w14:paraId="41ACF161" w14:textId="687D1E19" w:rsidR="001A1F22" w:rsidRPr="002A623B" w:rsidRDefault="001A1F22" w:rsidP="00DF2F10">
      <w:pPr>
        <w:rPr>
          <w:i/>
          <w:iCs/>
        </w:rPr>
      </w:pPr>
      <w:r w:rsidRPr="002A623B">
        <w:rPr>
          <w:i/>
          <w:iCs/>
        </w:rPr>
        <w:t>Neem over van PID</w:t>
      </w:r>
    </w:p>
    <w:p w14:paraId="134D1164" w14:textId="77777777" w:rsidR="00F53F13" w:rsidRDefault="00F53F13" w:rsidP="00DF2F10">
      <w:pPr>
        <w:pStyle w:val="Kop2"/>
      </w:pPr>
      <w:bookmarkStart w:id="4" w:name="_Toc87530958"/>
      <w:r>
        <w:t>Revisiestatus van dit document</w:t>
      </w:r>
      <w:bookmarkEnd w:id="4"/>
    </w:p>
    <w:tbl>
      <w:tblPr>
        <w:tblStyle w:val="Lichtearcering"/>
        <w:tblW w:w="9070" w:type="dxa"/>
        <w:shd w:val="clear" w:color="auto" w:fill="FFFFFF" w:themeFill="background1"/>
        <w:tblLayout w:type="fixed"/>
        <w:tblLook w:val="04A0" w:firstRow="1" w:lastRow="0" w:firstColumn="1" w:lastColumn="0" w:noHBand="0" w:noVBand="1"/>
      </w:tblPr>
      <w:tblGrid>
        <w:gridCol w:w="846"/>
        <w:gridCol w:w="1238"/>
        <w:gridCol w:w="1709"/>
        <w:gridCol w:w="1761"/>
        <w:gridCol w:w="1758"/>
        <w:gridCol w:w="1758"/>
      </w:tblGrid>
      <w:tr w:rsidR="000B51EB" w:rsidRPr="0046763D" w14:paraId="2BDA7459" w14:textId="742E4D71" w:rsidTr="000B51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0EA0DADC" w14:textId="77777777" w:rsidR="000B51EB" w:rsidRPr="0046763D" w:rsidRDefault="000B51EB" w:rsidP="000B51EB">
            <w:r w:rsidRPr="0046763D">
              <w:t>Versie</w:t>
            </w:r>
          </w:p>
        </w:tc>
        <w:tc>
          <w:tcPr>
            <w:tcW w:w="1238" w:type="dxa"/>
            <w:shd w:val="clear" w:color="auto" w:fill="FFFFFF" w:themeFill="background1"/>
          </w:tcPr>
          <w:p w14:paraId="4BF8DFDF" w14:textId="77777777" w:rsidR="000B51EB" w:rsidRPr="0046763D" w:rsidRDefault="000B51EB" w:rsidP="000B51EB">
            <w:pPr>
              <w:cnfStyle w:val="100000000000" w:firstRow="1" w:lastRow="0" w:firstColumn="0" w:lastColumn="0" w:oddVBand="0" w:evenVBand="0" w:oddHBand="0" w:evenHBand="0" w:firstRowFirstColumn="0" w:firstRowLastColumn="0" w:lastRowFirstColumn="0" w:lastRowLastColumn="0"/>
            </w:pPr>
            <w:r w:rsidRPr="0046763D">
              <w:t>Datum</w:t>
            </w:r>
          </w:p>
        </w:tc>
        <w:tc>
          <w:tcPr>
            <w:tcW w:w="1709" w:type="dxa"/>
            <w:shd w:val="clear" w:color="auto" w:fill="FFFFFF" w:themeFill="background1"/>
          </w:tcPr>
          <w:p w14:paraId="1BDC565B" w14:textId="77777777" w:rsidR="000B51EB" w:rsidRPr="0046763D" w:rsidRDefault="000B51EB" w:rsidP="000B51EB">
            <w:pPr>
              <w:cnfStyle w:val="100000000000" w:firstRow="1" w:lastRow="0" w:firstColumn="0" w:lastColumn="0" w:oddVBand="0" w:evenVBand="0" w:oddHBand="0" w:evenHBand="0" w:firstRowFirstColumn="0" w:firstRowLastColumn="0" w:lastRowFirstColumn="0" w:lastRowLastColumn="0"/>
            </w:pPr>
            <w:r w:rsidRPr="0046763D">
              <w:t>Aangeboden aan</w:t>
            </w:r>
          </w:p>
        </w:tc>
        <w:tc>
          <w:tcPr>
            <w:tcW w:w="1761" w:type="dxa"/>
            <w:shd w:val="clear" w:color="auto" w:fill="FFFFFF" w:themeFill="background1"/>
          </w:tcPr>
          <w:p w14:paraId="6EE99548" w14:textId="71017977" w:rsidR="000B51EB" w:rsidRPr="0046763D" w:rsidRDefault="0035061C" w:rsidP="000B51EB">
            <w:pPr>
              <w:cnfStyle w:val="100000000000" w:firstRow="1" w:lastRow="0" w:firstColumn="0" w:lastColumn="0" w:oddVBand="0" w:evenVBand="0" w:oddHBand="0" w:evenHBand="0" w:firstRowFirstColumn="0" w:firstRowLastColumn="0" w:lastRowFirstColumn="0" w:lastRowLastColumn="0"/>
            </w:pPr>
            <w:r>
              <w:t>Indien van toepassing go</w:t>
            </w:r>
            <w:r w:rsidR="000B51EB" w:rsidRPr="0046763D">
              <w:t>edgekeurd door</w:t>
            </w:r>
          </w:p>
        </w:tc>
        <w:tc>
          <w:tcPr>
            <w:tcW w:w="1758" w:type="dxa"/>
            <w:shd w:val="clear" w:color="auto" w:fill="FFFFFF" w:themeFill="background1"/>
          </w:tcPr>
          <w:p w14:paraId="1210DC27" w14:textId="46BFD559" w:rsidR="000B51EB" w:rsidRPr="0046763D" w:rsidRDefault="000B51EB" w:rsidP="000B51EB">
            <w:pPr>
              <w:cnfStyle w:val="100000000000" w:firstRow="1" w:lastRow="0" w:firstColumn="0" w:lastColumn="0" w:oddVBand="0" w:evenVBand="0" w:oddHBand="0" w:evenHBand="0" w:firstRowFirstColumn="0" w:firstRowLastColumn="0" w:lastRowFirstColumn="0" w:lastRowLastColumn="0"/>
            </w:pPr>
            <w:r w:rsidRPr="0046763D">
              <w:t>Omschrijving</w:t>
            </w:r>
            <w:r>
              <w:t xml:space="preserve"> (wat is er gewijzigd)</w:t>
            </w:r>
          </w:p>
        </w:tc>
        <w:tc>
          <w:tcPr>
            <w:tcW w:w="1758" w:type="dxa"/>
            <w:shd w:val="clear" w:color="auto" w:fill="FFFFFF" w:themeFill="background1"/>
          </w:tcPr>
          <w:p w14:paraId="7AEFED4B" w14:textId="65B931AA" w:rsidR="000B51EB" w:rsidRPr="0046763D" w:rsidRDefault="000B51EB" w:rsidP="000B51EB">
            <w:pPr>
              <w:cnfStyle w:val="100000000000" w:firstRow="1" w:lastRow="0" w:firstColumn="0" w:lastColumn="0" w:oddVBand="0" w:evenVBand="0" w:oddHBand="0" w:evenHBand="0" w:firstRowFirstColumn="0" w:firstRowLastColumn="0" w:lastRowFirstColumn="0" w:lastRowLastColumn="0"/>
            </w:pPr>
            <w:r w:rsidRPr="0046763D">
              <w:t>Status</w:t>
            </w:r>
          </w:p>
        </w:tc>
      </w:tr>
      <w:tr w:rsidR="000B51EB" w:rsidRPr="0046763D" w14:paraId="3D39E791" w14:textId="40DA74FA" w:rsidTr="000B5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6AE4C4D" w14:textId="77777777" w:rsidR="000B51EB" w:rsidRPr="0046763D" w:rsidRDefault="000B51EB" w:rsidP="000B51EB">
            <w:r w:rsidRPr="0046763D">
              <w:t>0.1</w:t>
            </w:r>
          </w:p>
        </w:tc>
        <w:tc>
          <w:tcPr>
            <w:tcW w:w="1238" w:type="dxa"/>
            <w:shd w:val="clear" w:color="auto" w:fill="FFFFFF" w:themeFill="background1"/>
          </w:tcPr>
          <w:p w14:paraId="17B21B3D"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r w:rsidRPr="0046763D">
              <w:t>dd-mm-jjjj</w:t>
            </w:r>
          </w:p>
        </w:tc>
        <w:tc>
          <w:tcPr>
            <w:tcW w:w="1709" w:type="dxa"/>
            <w:shd w:val="clear" w:color="auto" w:fill="FFFFFF" w:themeFill="background1"/>
          </w:tcPr>
          <w:p w14:paraId="6F513B0A"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61" w:type="dxa"/>
            <w:shd w:val="clear" w:color="auto" w:fill="FFFFFF" w:themeFill="background1"/>
          </w:tcPr>
          <w:p w14:paraId="1A52CEC5"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75D310D6"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054EE2CF" w14:textId="74254672"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r>
              <w:t xml:space="preserve">Cijfers </w:t>
            </w:r>
            <w:r w:rsidR="0035061C">
              <w:t xml:space="preserve">ter indicatie </w:t>
            </w:r>
            <w:r>
              <w:t>aanhouden</w:t>
            </w:r>
          </w:p>
        </w:tc>
      </w:tr>
      <w:tr w:rsidR="000B51EB" w:rsidRPr="0046763D" w14:paraId="786C3C89" w14:textId="353F5481" w:rsidTr="000B51EB">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71756909" w14:textId="77777777" w:rsidR="000B51EB" w:rsidRPr="0046763D" w:rsidRDefault="000B51EB" w:rsidP="000B51EB"/>
        </w:tc>
        <w:tc>
          <w:tcPr>
            <w:tcW w:w="1238" w:type="dxa"/>
            <w:shd w:val="clear" w:color="auto" w:fill="FFFFFF" w:themeFill="background1"/>
          </w:tcPr>
          <w:p w14:paraId="404B636C"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09" w:type="dxa"/>
            <w:shd w:val="clear" w:color="auto" w:fill="FFFFFF" w:themeFill="background1"/>
          </w:tcPr>
          <w:p w14:paraId="457B9C17"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61" w:type="dxa"/>
            <w:shd w:val="clear" w:color="auto" w:fill="FFFFFF" w:themeFill="background1"/>
          </w:tcPr>
          <w:p w14:paraId="321FF68C"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0F422AAF"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7A4AC93C"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r>
      <w:tr w:rsidR="000B51EB" w:rsidRPr="0046763D" w14:paraId="1747FFD1" w14:textId="77E25B23" w:rsidTr="000B5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6B5B401D" w14:textId="77777777" w:rsidR="000B51EB" w:rsidRPr="0046763D" w:rsidRDefault="000B51EB" w:rsidP="000B51EB"/>
        </w:tc>
        <w:tc>
          <w:tcPr>
            <w:tcW w:w="1238" w:type="dxa"/>
            <w:shd w:val="clear" w:color="auto" w:fill="FFFFFF" w:themeFill="background1"/>
          </w:tcPr>
          <w:p w14:paraId="26B78B8D"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09" w:type="dxa"/>
            <w:shd w:val="clear" w:color="auto" w:fill="FFFFFF" w:themeFill="background1"/>
          </w:tcPr>
          <w:p w14:paraId="1D5C1562"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61" w:type="dxa"/>
            <w:shd w:val="clear" w:color="auto" w:fill="FFFFFF" w:themeFill="background1"/>
          </w:tcPr>
          <w:p w14:paraId="70AD257E"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3D844B42"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68CF3DAD"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r>
      <w:tr w:rsidR="000B51EB" w:rsidRPr="0046763D" w14:paraId="15CF6E8D" w14:textId="49239FBC" w:rsidTr="000B51EB">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402DAA6D" w14:textId="77777777" w:rsidR="000B51EB" w:rsidRPr="0046763D" w:rsidRDefault="000B51EB" w:rsidP="000B51EB"/>
        </w:tc>
        <w:tc>
          <w:tcPr>
            <w:tcW w:w="1238" w:type="dxa"/>
            <w:shd w:val="clear" w:color="auto" w:fill="FFFFFF" w:themeFill="background1"/>
          </w:tcPr>
          <w:p w14:paraId="32EFE599"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09" w:type="dxa"/>
            <w:shd w:val="clear" w:color="auto" w:fill="FFFFFF" w:themeFill="background1"/>
          </w:tcPr>
          <w:p w14:paraId="3C937316"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61" w:type="dxa"/>
            <w:shd w:val="clear" w:color="auto" w:fill="FFFFFF" w:themeFill="background1"/>
          </w:tcPr>
          <w:p w14:paraId="7FB2F2BF"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0F178ED6"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0C4EEBD7"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r>
      <w:tr w:rsidR="000B51EB" w:rsidRPr="0046763D" w14:paraId="5AE53729" w14:textId="6C0120D2" w:rsidTr="000B51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51D0E3A6" w14:textId="77777777" w:rsidR="000B51EB" w:rsidRPr="0046763D" w:rsidRDefault="000B51EB" w:rsidP="000B51EB"/>
        </w:tc>
        <w:tc>
          <w:tcPr>
            <w:tcW w:w="1238" w:type="dxa"/>
            <w:shd w:val="clear" w:color="auto" w:fill="FFFFFF" w:themeFill="background1"/>
          </w:tcPr>
          <w:p w14:paraId="55BA3BA2"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09" w:type="dxa"/>
            <w:shd w:val="clear" w:color="auto" w:fill="FFFFFF" w:themeFill="background1"/>
          </w:tcPr>
          <w:p w14:paraId="4D6A5C9E"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61" w:type="dxa"/>
            <w:shd w:val="clear" w:color="auto" w:fill="FFFFFF" w:themeFill="background1"/>
          </w:tcPr>
          <w:p w14:paraId="046FF5B7"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56321890"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c>
          <w:tcPr>
            <w:tcW w:w="1758" w:type="dxa"/>
            <w:shd w:val="clear" w:color="auto" w:fill="FFFFFF" w:themeFill="background1"/>
          </w:tcPr>
          <w:p w14:paraId="66D4D2EC" w14:textId="77777777" w:rsidR="000B51EB" w:rsidRPr="0046763D" w:rsidRDefault="000B51EB" w:rsidP="000B51EB">
            <w:pPr>
              <w:cnfStyle w:val="000000100000" w:firstRow="0" w:lastRow="0" w:firstColumn="0" w:lastColumn="0" w:oddVBand="0" w:evenVBand="0" w:oddHBand="1" w:evenHBand="0" w:firstRowFirstColumn="0" w:firstRowLastColumn="0" w:lastRowFirstColumn="0" w:lastRowLastColumn="0"/>
            </w:pPr>
          </w:p>
        </w:tc>
      </w:tr>
      <w:tr w:rsidR="000B51EB" w:rsidRPr="0046763D" w14:paraId="66E8AD26" w14:textId="15153179" w:rsidTr="000B51EB">
        <w:tc>
          <w:tcPr>
            <w:cnfStyle w:val="001000000000" w:firstRow="0" w:lastRow="0" w:firstColumn="1" w:lastColumn="0" w:oddVBand="0" w:evenVBand="0" w:oddHBand="0" w:evenHBand="0" w:firstRowFirstColumn="0" w:firstRowLastColumn="0" w:lastRowFirstColumn="0" w:lastRowLastColumn="0"/>
            <w:tcW w:w="846" w:type="dxa"/>
            <w:shd w:val="clear" w:color="auto" w:fill="FFFFFF" w:themeFill="background1"/>
          </w:tcPr>
          <w:p w14:paraId="2681FA7C" w14:textId="77777777" w:rsidR="000B51EB" w:rsidRPr="0046763D" w:rsidRDefault="000B51EB" w:rsidP="000B51EB"/>
        </w:tc>
        <w:tc>
          <w:tcPr>
            <w:tcW w:w="1238" w:type="dxa"/>
            <w:shd w:val="clear" w:color="auto" w:fill="FFFFFF" w:themeFill="background1"/>
          </w:tcPr>
          <w:p w14:paraId="637331AC"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09" w:type="dxa"/>
            <w:shd w:val="clear" w:color="auto" w:fill="FFFFFF" w:themeFill="background1"/>
          </w:tcPr>
          <w:p w14:paraId="68C11E4C"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61" w:type="dxa"/>
            <w:shd w:val="clear" w:color="auto" w:fill="FFFFFF" w:themeFill="background1"/>
          </w:tcPr>
          <w:p w14:paraId="53B43EDF"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44DCD51E"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c>
          <w:tcPr>
            <w:tcW w:w="1758" w:type="dxa"/>
            <w:shd w:val="clear" w:color="auto" w:fill="FFFFFF" w:themeFill="background1"/>
          </w:tcPr>
          <w:p w14:paraId="2F412713" w14:textId="77777777" w:rsidR="000B51EB" w:rsidRPr="0046763D" w:rsidRDefault="000B51EB" w:rsidP="000B51EB">
            <w:pPr>
              <w:cnfStyle w:val="000000000000" w:firstRow="0" w:lastRow="0" w:firstColumn="0" w:lastColumn="0" w:oddVBand="0" w:evenVBand="0" w:oddHBand="0" w:evenHBand="0" w:firstRowFirstColumn="0" w:firstRowLastColumn="0" w:lastRowFirstColumn="0" w:lastRowLastColumn="0"/>
            </w:pPr>
          </w:p>
        </w:tc>
      </w:tr>
    </w:tbl>
    <w:p w14:paraId="07476F10" w14:textId="77777777" w:rsidR="00F53F13" w:rsidRDefault="00F53F13" w:rsidP="00DF2F10"/>
    <w:p w14:paraId="4390CCC5" w14:textId="53483176" w:rsidR="00F53F13" w:rsidRDefault="00F53F13" w:rsidP="00DF2F10">
      <w:pPr>
        <w:pStyle w:val="Kop1"/>
      </w:pPr>
      <w:bookmarkStart w:id="5" w:name="_Toc87530959"/>
      <w:r>
        <w:lastRenderedPageBreak/>
        <w:t>Omschrijving van het project</w:t>
      </w:r>
      <w:bookmarkEnd w:id="5"/>
    </w:p>
    <w:p w14:paraId="7E8359EB" w14:textId="314CB8BC" w:rsidR="005F650E" w:rsidRDefault="005378EA" w:rsidP="00DF2F10">
      <w:pPr>
        <w:pStyle w:val="Kop2"/>
      </w:pPr>
      <w:bookmarkStart w:id="6" w:name="_Toc87530960"/>
      <w:r>
        <w:t>Doel</w:t>
      </w:r>
      <w:bookmarkEnd w:id="6"/>
    </w:p>
    <w:p w14:paraId="626CEACB" w14:textId="15FF0C4C" w:rsidR="00785321" w:rsidRDefault="00214F55" w:rsidP="00DF2F10">
      <w:pPr>
        <w:rPr>
          <w:i/>
          <w:iCs/>
        </w:rPr>
      </w:pPr>
      <w:r w:rsidRPr="00DF2F10">
        <w:rPr>
          <w:i/>
          <w:iCs/>
        </w:rPr>
        <w:t>Beschrijf SMART</w:t>
      </w:r>
      <w:r w:rsidR="00C87FB6" w:rsidRPr="00DF2F10">
        <w:rPr>
          <w:i/>
          <w:iCs/>
        </w:rPr>
        <w:t xml:space="preserve"> wat de situatie is als het project is afgerond</w:t>
      </w:r>
      <w:r w:rsidR="007C5BEA">
        <w:rPr>
          <w:i/>
          <w:iCs/>
        </w:rPr>
        <w:t>, wie kan wat</w:t>
      </w:r>
      <w:r w:rsidR="00182E34">
        <w:rPr>
          <w:i/>
          <w:iCs/>
        </w:rPr>
        <w:t xml:space="preserve"> wanneer</w:t>
      </w:r>
      <w:r w:rsidR="007C5BEA">
        <w:rPr>
          <w:i/>
          <w:iCs/>
        </w:rPr>
        <w:t xml:space="preserve"> doen met welk product</w:t>
      </w:r>
      <w:r w:rsidR="0062297D">
        <w:rPr>
          <w:i/>
          <w:iCs/>
        </w:rPr>
        <w:t>, resultaat of dienst.</w:t>
      </w:r>
      <w:r w:rsidR="001B7C0D">
        <w:rPr>
          <w:i/>
          <w:iCs/>
        </w:rPr>
        <w:t xml:space="preserve"> </w:t>
      </w:r>
    </w:p>
    <w:p w14:paraId="501CAF78" w14:textId="77777777" w:rsidR="00CC3892" w:rsidRDefault="00CC3892" w:rsidP="00DF2F10">
      <w:pPr>
        <w:rPr>
          <w:i/>
          <w:iCs/>
        </w:rPr>
      </w:pPr>
    </w:p>
    <w:p w14:paraId="490077CD" w14:textId="49CCC7E0" w:rsidR="001628C8" w:rsidRDefault="001B7C0D" w:rsidP="00DF2F10">
      <w:pPr>
        <w:rPr>
          <w:i/>
          <w:iCs/>
        </w:rPr>
      </w:pPr>
      <w:r>
        <w:rPr>
          <w:i/>
          <w:iCs/>
        </w:rPr>
        <w:t>Ga na</w:t>
      </w:r>
      <w:r w:rsidR="00785321">
        <w:rPr>
          <w:i/>
          <w:iCs/>
        </w:rPr>
        <w:t xml:space="preserve"> wie de gebruikers zijn (wie kan direct iets met</w:t>
      </w:r>
      <w:r w:rsidR="00CC3892">
        <w:rPr>
          <w:i/>
          <w:iCs/>
        </w:rPr>
        <w:t xml:space="preserve"> </w:t>
      </w:r>
      <w:r w:rsidR="001628C8">
        <w:rPr>
          <w:i/>
          <w:iCs/>
        </w:rPr>
        <w:t>ons</w:t>
      </w:r>
      <w:r w:rsidR="00785321">
        <w:rPr>
          <w:i/>
          <w:iCs/>
        </w:rPr>
        <w:t xml:space="preserve"> product</w:t>
      </w:r>
      <w:r w:rsidR="00CC3892">
        <w:rPr>
          <w:i/>
          <w:iCs/>
        </w:rPr>
        <w:t>, resultaat of dienst</w:t>
      </w:r>
      <w:r w:rsidR="00785321">
        <w:rPr>
          <w:i/>
          <w:iCs/>
        </w:rPr>
        <w:t xml:space="preserve">?) </w:t>
      </w:r>
      <w:r w:rsidR="001628C8">
        <w:rPr>
          <w:i/>
          <w:iCs/>
        </w:rPr>
        <w:t xml:space="preserve">en </w:t>
      </w:r>
      <w:r w:rsidR="00785321">
        <w:rPr>
          <w:i/>
          <w:iCs/>
        </w:rPr>
        <w:t>wie</w:t>
      </w:r>
      <w:r w:rsidR="001628C8">
        <w:rPr>
          <w:i/>
          <w:iCs/>
        </w:rPr>
        <w:t xml:space="preserve"> </w:t>
      </w:r>
      <w:r>
        <w:rPr>
          <w:i/>
          <w:iCs/>
        </w:rPr>
        <w:t xml:space="preserve">(indirect) </w:t>
      </w:r>
      <w:r w:rsidR="001628C8">
        <w:rPr>
          <w:i/>
          <w:iCs/>
        </w:rPr>
        <w:t>profijt</w:t>
      </w:r>
      <w:r w:rsidR="00CC3892">
        <w:rPr>
          <w:i/>
          <w:iCs/>
        </w:rPr>
        <w:t xml:space="preserve"> heeft</w:t>
      </w:r>
      <w:r w:rsidR="001628C8">
        <w:rPr>
          <w:i/>
          <w:iCs/>
        </w:rPr>
        <w:t xml:space="preserve"> van</w:t>
      </w:r>
      <w:r w:rsidR="00785321">
        <w:rPr>
          <w:i/>
          <w:iCs/>
        </w:rPr>
        <w:t xml:space="preserve"> de ingebruikname van ons product</w:t>
      </w:r>
      <w:r w:rsidR="00CC3892">
        <w:rPr>
          <w:i/>
          <w:iCs/>
        </w:rPr>
        <w:t>/het opleveren van ons resultaat of het verlenen van onze dienst.</w:t>
      </w:r>
    </w:p>
    <w:p w14:paraId="3D506686" w14:textId="77777777" w:rsidR="00CC3892" w:rsidRDefault="00CC3892" w:rsidP="00DF2F10">
      <w:pPr>
        <w:rPr>
          <w:i/>
          <w:iCs/>
        </w:rPr>
      </w:pPr>
    </w:p>
    <w:p w14:paraId="08D0FE37" w14:textId="04F4C5AE" w:rsidR="002E4CCF" w:rsidRPr="00DF2F10" w:rsidRDefault="00785321" w:rsidP="00DF2F10">
      <w:pPr>
        <w:rPr>
          <w:i/>
          <w:iCs/>
        </w:rPr>
      </w:pPr>
      <w:r>
        <w:rPr>
          <w:i/>
          <w:iCs/>
        </w:rPr>
        <w:t>Bijv.</w:t>
      </w:r>
      <w:r w:rsidR="00CC3892">
        <w:rPr>
          <w:i/>
          <w:iCs/>
        </w:rPr>
        <w:t xml:space="preserve"> in het geval van een product:</w:t>
      </w:r>
      <w:r>
        <w:rPr>
          <w:i/>
          <w:iCs/>
        </w:rPr>
        <w:t xml:space="preserve"> de ICT-leveranciers zijn de gebruikers van ons product</w:t>
      </w:r>
      <w:r w:rsidR="006A390B">
        <w:rPr>
          <w:i/>
          <w:iCs/>
        </w:rPr>
        <w:t xml:space="preserve">. </w:t>
      </w:r>
      <w:r w:rsidR="001628C8">
        <w:rPr>
          <w:i/>
          <w:iCs/>
        </w:rPr>
        <w:t>D</w:t>
      </w:r>
      <w:r>
        <w:rPr>
          <w:i/>
          <w:iCs/>
        </w:rPr>
        <w:t xml:space="preserve">e zorgprofessionals </w:t>
      </w:r>
      <w:r w:rsidR="001628C8">
        <w:rPr>
          <w:i/>
          <w:iCs/>
        </w:rPr>
        <w:t>en daardoor ook de patiënten hebben er profijt van</w:t>
      </w:r>
      <w:r>
        <w:rPr>
          <w:i/>
          <w:iCs/>
        </w:rPr>
        <w:t xml:space="preserve"> </w:t>
      </w:r>
      <w:r w:rsidR="001628C8">
        <w:rPr>
          <w:i/>
          <w:iCs/>
        </w:rPr>
        <w:t>zodra</w:t>
      </w:r>
      <w:r>
        <w:rPr>
          <w:i/>
          <w:iCs/>
        </w:rPr>
        <w:t xml:space="preserve"> de ICT-leveranciers ons product in gebruik nemen omdat</w:t>
      </w:r>
      <w:r w:rsidR="006A390B">
        <w:rPr>
          <w:i/>
          <w:iCs/>
        </w:rPr>
        <w:t xml:space="preserve"> eenduidige</w:t>
      </w:r>
      <w:r>
        <w:rPr>
          <w:i/>
          <w:iCs/>
        </w:rPr>
        <w:t xml:space="preserve"> digitalisering van gegevensuitwisseling snellere/betere zorg mogelijk maakt. </w:t>
      </w:r>
      <w:r w:rsidR="001628C8">
        <w:rPr>
          <w:i/>
          <w:iCs/>
        </w:rPr>
        <w:t xml:space="preserve">In dit </w:t>
      </w:r>
      <w:r w:rsidR="006A390B">
        <w:rPr>
          <w:i/>
          <w:iCs/>
        </w:rPr>
        <w:t>voorbeeld is het zeer belangrijk dat het product niet alleen het gebruik</w:t>
      </w:r>
      <w:r w:rsidR="00CC3892">
        <w:rPr>
          <w:i/>
          <w:iCs/>
        </w:rPr>
        <w:t xml:space="preserve">/toepassing </w:t>
      </w:r>
      <w:r w:rsidR="006A390B">
        <w:rPr>
          <w:i/>
          <w:iCs/>
        </w:rPr>
        <w:t>voor ICT-leveranciers mogelijk maakt, maar ICT-leveranciers met ons product ook daadwerkelijk de zorgprofessionals en patiënten helpen.</w:t>
      </w:r>
    </w:p>
    <w:p w14:paraId="310F49CE" w14:textId="2B162CD4" w:rsidR="00DE7DD6" w:rsidRDefault="003C672B" w:rsidP="00DF2F10">
      <w:pPr>
        <w:pStyle w:val="Kop2"/>
      </w:pPr>
      <w:r>
        <w:t>Stakeholders</w:t>
      </w:r>
    </w:p>
    <w:p w14:paraId="50A3FE12" w14:textId="20FB0B34" w:rsidR="00DE7DD6" w:rsidRPr="00DF2F10" w:rsidRDefault="00EA5823" w:rsidP="00DF2F10">
      <w:pPr>
        <w:rPr>
          <w:i/>
          <w:iCs/>
        </w:rPr>
      </w:pPr>
      <w:r w:rsidRPr="00DF2F10">
        <w:rPr>
          <w:i/>
          <w:iCs/>
        </w:rPr>
        <w:t xml:space="preserve">Beschrijf </w:t>
      </w:r>
      <w:r w:rsidR="001B7C0D">
        <w:rPr>
          <w:i/>
          <w:iCs/>
        </w:rPr>
        <w:t>hieronder kort welke belangrijke stakeholders betrokken zijn</w:t>
      </w:r>
      <w:r w:rsidR="00182E34">
        <w:rPr>
          <w:i/>
          <w:iCs/>
        </w:rPr>
        <w:t xml:space="preserve"> of worden (indien van toepassing: houd hierbij de rollen van de NEN 7522 aan)</w:t>
      </w:r>
      <w:r w:rsidR="00C23781">
        <w:rPr>
          <w:i/>
          <w:iCs/>
        </w:rPr>
        <w:t>.</w:t>
      </w:r>
      <w:r w:rsidR="00182E34">
        <w:rPr>
          <w:i/>
          <w:iCs/>
        </w:rPr>
        <w:t xml:space="preserve"> </w:t>
      </w:r>
      <w:r w:rsidR="00C23781">
        <w:rPr>
          <w:i/>
          <w:iCs/>
        </w:rPr>
        <w:t>Beschrijf v</w:t>
      </w:r>
      <w:r w:rsidR="00C23781" w:rsidRPr="00DF2F10">
        <w:rPr>
          <w:i/>
          <w:iCs/>
        </w:rPr>
        <w:t>oor wie</w:t>
      </w:r>
      <w:r w:rsidR="00C23781">
        <w:rPr>
          <w:i/>
          <w:iCs/>
        </w:rPr>
        <w:t xml:space="preserve"> je het probleem oplost en wie de</w:t>
      </w:r>
      <w:r w:rsidR="00C23781" w:rsidRPr="00DF2F10">
        <w:rPr>
          <w:i/>
          <w:iCs/>
        </w:rPr>
        <w:t xml:space="preserve"> resultat</w:t>
      </w:r>
      <w:r w:rsidR="00C23781">
        <w:rPr>
          <w:i/>
          <w:iCs/>
        </w:rPr>
        <w:t>en</w:t>
      </w:r>
      <w:r w:rsidR="00C23781" w:rsidRPr="00DF2F10">
        <w:rPr>
          <w:i/>
          <w:iCs/>
        </w:rPr>
        <w:t xml:space="preserve"> van het project</w:t>
      </w:r>
      <w:r w:rsidR="00C23781">
        <w:rPr>
          <w:i/>
          <w:iCs/>
        </w:rPr>
        <w:t xml:space="preserve"> gaan</w:t>
      </w:r>
      <w:r w:rsidR="00C23781" w:rsidRPr="00DF2F10">
        <w:rPr>
          <w:i/>
          <w:iCs/>
        </w:rPr>
        <w:t xml:space="preserve"> gebruiken.</w:t>
      </w:r>
      <w:r w:rsidR="00C23781">
        <w:rPr>
          <w:i/>
          <w:iCs/>
        </w:rPr>
        <w:t xml:space="preserve"> V</w:t>
      </w:r>
      <w:r w:rsidR="001B7C0D">
        <w:rPr>
          <w:i/>
          <w:iCs/>
        </w:rPr>
        <w:t xml:space="preserve">oeg </w:t>
      </w:r>
      <w:r w:rsidR="00C23781">
        <w:rPr>
          <w:i/>
          <w:iCs/>
        </w:rPr>
        <w:t xml:space="preserve">eventueel </w:t>
      </w:r>
      <w:r w:rsidR="001B7C0D">
        <w:rPr>
          <w:i/>
          <w:iCs/>
        </w:rPr>
        <w:t>de stakeholdersanalyse toe als bijlage.</w:t>
      </w:r>
      <w:r w:rsidR="00CC3892">
        <w:rPr>
          <w:i/>
          <w:iCs/>
        </w:rPr>
        <w:t xml:space="preserve"> </w:t>
      </w:r>
    </w:p>
    <w:p w14:paraId="0E1AEABF" w14:textId="7EF0DAB3" w:rsidR="00DF2F10" w:rsidRDefault="007C5BEA" w:rsidP="00CC3892">
      <w:pPr>
        <w:pStyle w:val="Kop2"/>
      </w:pPr>
      <w:bookmarkStart w:id="7" w:name="_Toc87530962"/>
      <w:r>
        <w:t>Scope</w:t>
      </w:r>
      <w:bookmarkEnd w:id="7"/>
    </w:p>
    <w:p w14:paraId="28CC31D0" w14:textId="26494463" w:rsidR="002515FB" w:rsidRDefault="00F53F13" w:rsidP="00DF2F10">
      <w:pPr>
        <w:rPr>
          <w:i/>
          <w:iCs/>
        </w:rPr>
      </w:pPr>
      <w:r w:rsidRPr="00DF2F10">
        <w:rPr>
          <w:i/>
          <w:iCs/>
        </w:rPr>
        <w:t xml:space="preserve">Beschrijf hier </w:t>
      </w:r>
      <w:r w:rsidR="001051EF">
        <w:rPr>
          <w:i/>
          <w:iCs/>
        </w:rPr>
        <w:t xml:space="preserve">puntsgewijs </w:t>
      </w:r>
      <w:r w:rsidR="007C5BEA">
        <w:rPr>
          <w:i/>
          <w:iCs/>
        </w:rPr>
        <w:t>wat</w:t>
      </w:r>
      <w:r w:rsidR="00536A3E">
        <w:rPr>
          <w:i/>
          <w:iCs/>
        </w:rPr>
        <w:t xml:space="preserve"> wel en wat niet binnen de scope van het project valt. Wees hierin zo gedetailleerd mogelijk</w:t>
      </w:r>
      <w:r w:rsidR="00753489">
        <w:rPr>
          <w:i/>
          <w:iCs/>
        </w:rPr>
        <w:t xml:space="preserve"> binnen de grenzen van redelijkheid. </w:t>
      </w:r>
      <w:r w:rsidR="001051EF">
        <w:rPr>
          <w:i/>
          <w:iCs/>
        </w:rPr>
        <w:t>Geef eerst m</w:t>
      </w:r>
      <w:r w:rsidR="00753489">
        <w:rPr>
          <w:i/>
          <w:iCs/>
        </w:rPr>
        <w:t xml:space="preserve">et betrekking tot verschillende onderwerpen </w:t>
      </w:r>
      <w:r w:rsidR="003A521C">
        <w:rPr>
          <w:i/>
          <w:iCs/>
        </w:rPr>
        <w:t xml:space="preserve">aan wat er wel in scope is van </w:t>
      </w:r>
      <w:r w:rsidR="001051EF">
        <w:rPr>
          <w:i/>
          <w:iCs/>
        </w:rPr>
        <w:t>het project.</w:t>
      </w:r>
      <w:r w:rsidR="003A521C">
        <w:rPr>
          <w:i/>
          <w:iCs/>
        </w:rPr>
        <w:t xml:space="preserve"> </w:t>
      </w:r>
      <w:r w:rsidR="001051EF">
        <w:rPr>
          <w:i/>
          <w:iCs/>
        </w:rPr>
        <w:t xml:space="preserve">Beschrijf vervolgens wat er niet in scope is van het project. </w:t>
      </w:r>
    </w:p>
    <w:p w14:paraId="0770A210" w14:textId="52680C06" w:rsidR="001051EF" w:rsidRDefault="001051EF" w:rsidP="001051EF">
      <w:pPr>
        <w:pStyle w:val="Tussenkop"/>
      </w:pPr>
      <w:r>
        <w:t>Binnen scope</w:t>
      </w:r>
    </w:p>
    <w:p w14:paraId="74A2F8F3" w14:textId="25CAE71B" w:rsidR="00E41F7A" w:rsidRDefault="001051EF" w:rsidP="00C72595">
      <w:pPr>
        <w:pStyle w:val="Tussenkop"/>
      </w:pPr>
      <w:r>
        <w:t>Buiten scope</w:t>
      </w:r>
    </w:p>
    <w:p w14:paraId="652E71CC" w14:textId="77777777" w:rsidR="00D11FF4" w:rsidRDefault="00D11FF4" w:rsidP="00D11FF4">
      <w:pPr>
        <w:pStyle w:val="Kop2"/>
      </w:pPr>
      <w:bookmarkStart w:id="8" w:name="_Toc87530963"/>
      <w:r>
        <w:t>Op te leveren producten, diensten en resultaten</w:t>
      </w:r>
      <w:bookmarkEnd w:id="8"/>
      <w:r>
        <w:t xml:space="preserve"> </w:t>
      </w:r>
    </w:p>
    <w:p w14:paraId="41D09007" w14:textId="77777777" w:rsidR="00D11FF4" w:rsidRPr="002A623B" w:rsidRDefault="00D11FF4" w:rsidP="00D11FF4">
      <w:pPr>
        <w:rPr>
          <w:i/>
          <w:iCs/>
        </w:rPr>
      </w:pPr>
      <w:r w:rsidRPr="002A623B">
        <w:rPr>
          <w:i/>
          <w:iCs/>
        </w:rPr>
        <w:t xml:space="preserve">Beschrijf alle producten, diensten en resultaten op de volgende manier. </w:t>
      </w:r>
    </w:p>
    <w:p w14:paraId="79322C1D" w14:textId="77777777" w:rsidR="00D11FF4" w:rsidRPr="002A623B" w:rsidRDefault="00D11FF4" w:rsidP="00D11FF4">
      <w:pPr>
        <w:rPr>
          <w:i/>
          <w:iCs/>
        </w:rPr>
      </w:pPr>
    </w:p>
    <w:p w14:paraId="14D350FE" w14:textId="77777777" w:rsidR="00D11FF4" w:rsidRPr="002A623B" w:rsidRDefault="00D11FF4" w:rsidP="00D11FF4">
      <w:pPr>
        <w:rPr>
          <w:i/>
          <w:iCs/>
        </w:rPr>
      </w:pPr>
      <w:r w:rsidRPr="002A623B">
        <w:rPr>
          <w:i/>
          <w:iCs/>
        </w:rPr>
        <w:t xml:space="preserve">Product/dienst/resultaat: </w:t>
      </w:r>
      <w:r w:rsidRPr="002A623B">
        <w:rPr>
          <w:i/>
          <w:iCs/>
        </w:rPr>
        <w:tab/>
        <w:t>[naam]</w:t>
      </w:r>
    </w:p>
    <w:p w14:paraId="09D6EEE0" w14:textId="77777777" w:rsidR="00D11FF4" w:rsidRPr="002A623B" w:rsidRDefault="00D11FF4" w:rsidP="00D11FF4">
      <w:pPr>
        <w:rPr>
          <w:i/>
          <w:iCs/>
        </w:rPr>
      </w:pPr>
      <w:r w:rsidRPr="002A623B">
        <w:rPr>
          <w:i/>
          <w:iCs/>
        </w:rPr>
        <w:t xml:space="preserve">Beschrijving: </w:t>
      </w:r>
      <w:r w:rsidRPr="002A623B">
        <w:rPr>
          <w:i/>
          <w:iCs/>
        </w:rPr>
        <w:tab/>
      </w:r>
      <w:r w:rsidRPr="002A623B">
        <w:rPr>
          <w:i/>
          <w:iCs/>
        </w:rPr>
        <w:tab/>
      </w:r>
      <w:r w:rsidRPr="002A623B">
        <w:rPr>
          <w:i/>
          <w:iCs/>
        </w:rPr>
        <w:tab/>
        <w:t>[…]</w:t>
      </w:r>
    </w:p>
    <w:p w14:paraId="1596CF9C" w14:textId="3AA7C1BB" w:rsidR="00D11FF4" w:rsidRDefault="00D11FF4" w:rsidP="00D11FF4">
      <w:pPr>
        <w:rPr>
          <w:i/>
          <w:iCs/>
        </w:rPr>
      </w:pPr>
      <w:r w:rsidRPr="002A623B">
        <w:rPr>
          <w:i/>
          <w:iCs/>
        </w:rPr>
        <w:t>Eisen / criteria:</w:t>
      </w:r>
      <w:r w:rsidRPr="002A623B">
        <w:rPr>
          <w:i/>
          <w:iCs/>
        </w:rPr>
        <w:tab/>
      </w:r>
      <w:r w:rsidRPr="002A623B">
        <w:rPr>
          <w:i/>
          <w:iCs/>
        </w:rPr>
        <w:tab/>
      </w:r>
      <w:r w:rsidRPr="002A623B">
        <w:rPr>
          <w:i/>
          <w:iCs/>
        </w:rPr>
        <w:tab/>
        <w:t>[…]</w:t>
      </w:r>
      <w:bookmarkStart w:id="9" w:name="_Toc86240689"/>
      <w:bookmarkEnd w:id="9"/>
    </w:p>
    <w:p w14:paraId="50BFF401" w14:textId="61DAC0BC" w:rsidR="00C23781" w:rsidRDefault="00C23781" w:rsidP="00D11FF4">
      <w:pPr>
        <w:rPr>
          <w:i/>
          <w:iCs/>
        </w:rPr>
      </w:pPr>
    </w:p>
    <w:p w14:paraId="33C2997F" w14:textId="77777777" w:rsidR="00C23781" w:rsidRDefault="00C23781" w:rsidP="00D11FF4">
      <w:pPr>
        <w:rPr>
          <w:i/>
          <w:iCs/>
        </w:rPr>
      </w:pPr>
    </w:p>
    <w:p w14:paraId="22C18105" w14:textId="6538D2B8" w:rsidR="008D3C15" w:rsidRDefault="00F53F13" w:rsidP="00DF2F10">
      <w:pPr>
        <w:pStyle w:val="Kop2"/>
      </w:pPr>
      <w:bookmarkStart w:id="10" w:name="_Toc87530964"/>
      <w:r>
        <w:lastRenderedPageBreak/>
        <w:t>Uitgangspunten</w:t>
      </w:r>
      <w:r w:rsidR="0071513D">
        <w:t xml:space="preserve"> en aannames</w:t>
      </w:r>
      <w:bookmarkEnd w:id="10"/>
    </w:p>
    <w:p w14:paraId="31D1C410" w14:textId="0C7D89F1" w:rsidR="00B36038" w:rsidRDefault="00B36038" w:rsidP="003B1149">
      <w:pPr>
        <w:rPr>
          <w:i/>
          <w:iCs/>
        </w:rPr>
      </w:pPr>
      <w:r>
        <w:rPr>
          <w:i/>
          <w:iCs/>
        </w:rPr>
        <w:t xml:space="preserve">Uitgangspunten </w:t>
      </w:r>
      <w:r w:rsidR="0071513D">
        <w:rPr>
          <w:i/>
          <w:iCs/>
        </w:rPr>
        <w:t xml:space="preserve">en aannames </w:t>
      </w:r>
      <w:r>
        <w:rPr>
          <w:i/>
          <w:iCs/>
        </w:rPr>
        <w:t xml:space="preserve">beschrijf je omdat het wijzigen van </w:t>
      </w:r>
      <w:r w:rsidR="001051EF">
        <w:rPr>
          <w:i/>
          <w:iCs/>
        </w:rPr>
        <w:t>een</w:t>
      </w:r>
      <w:r w:rsidR="00BE7645">
        <w:rPr>
          <w:i/>
          <w:iCs/>
        </w:rPr>
        <w:t xml:space="preserve"> van deze punten de uitkomst van je project kunnen beïnvloeden</w:t>
      </w:r>
      <w:r w:rsidR="005E18A9">
        <w:rPr>
          <w:i/>
          <w:iCs/>
        </w:rPr>
        <w:t xml:space="preserve">. </w:t>
      </w:r>
      <w:r w:rsidR="00BE7645">
        <w:rPr>
          <w:i/>
          <w:iCs/>
        </w:rPr>
        <w:t xml:space="preserve"> </w:t>
      </w:r>
      <w:r w:rsidR="002F3004">
        <w:rPr>
          <w:i/>
          <w:iCs/>
        </w:rPr>
        <w:t xml:space="preserve">Als je een uitgangspunt hebt dat partij X je project </w:t>
      </w:r>
      <w:r w:rsidR="0035061C">
        <w:rPr>
          <w:i/>
          <w:iCs/>
        </w:rPr>
        <w:t>ondersteunt</w:t>
      </w:r>
      <w:r w:rsidR="00975912">
        <w:rPr>
          <w:i/>
          <w:iCs/>
        </w:rPr>
        <w:t xml:space="preserve"> en in de loop van het project valt deze steun weg, kan het zijn dat je je projectdoel niet bereikt.</w:t>
      </w:r>
      <w:r w:rsidR="00E051CB">
        <w:rPr>
          <w:i/>
          <w:iCs/>
        </w:rPr>
        <w:t xml:space="preserve"> Over het algemeen betreft het zaken die </w:t>
      </w:r>
      <w:r w:rsidR="001051EF">
        <w:rPr>
          <w:i/>
          <w:iCs/>
        </w:rPr>
        <w:t xml:space="preserve">niet of nauwelijks door </w:t>
      </w:r>
      <w:r w:rsidR="00E051CB">
        <w:rPr>
          <w:i/>
          <w:iCs/>
        </w:rPr>
        <w:t xml:space="preserve">het projectteam </w:t>
      </w:r>
      <w:r w:rsidR="001051EF">
        <w:rPr>
          <w:i/>
          <w:iCs/>
        </w:rPr>
        <w:t xml:space="preserve"> worden beïnvloed.</w:t>
      </w:r>
      <w:r w:rsidR="005E18A9">
        <w:rPr>
          <w:i/>
          <w:iCs/>
        </w:rPr>
        <w:t xml:space="preserve"> </w:t>
      </w:r>
      <w:r w:rsidR="001051EF">
        <w:rPr>
          <w:i/>
          <w:iCs/>
        </w:rPr>
        <w:t>Som de uitgangspunten en aannames puntsgewijs op.</w:t>
      </w:r>
    </w:p>
    <w:p w14:paraId="784AE575" w14:textId="4CB2CD0B" w:rsidR="00F53F13" w:rsidRDefault="008D3C15" w:rsidP="00DF2F10">
      <w:pPr>
        <w:pStyle w:val="Kop2"/>
      </w:pPr>
      <w:bookmarkStart w:id="11" w:name="_Toc87530965"/>
      <w:r>
        <w:t>R</w:t>
      </w:r>
      <w:r w:rsidR="00F53F13">
        <w:t>andvoorwaarden</w:t>
      </w:r>
      <w:bookmarkEnd w:id="11"/>
    </w:p>
    <w:p w14:paraId="5057A823" w14:textId="404FBA43" w:rsidR="003B1149" w:rsidRDefault="001051EF" w:rsidP="008E6C95">
      <w:pPr>
        <w:rPr>
          <w:i/>
          <w:iCs/>
        </w:rPr>
      </w:pPr>
      <w:r>
        <w:rPr>
          <w:i/>
          <w:iCs/>
        </w:rPr>
        <w:t>Aan welke randvoorwaarden moet worden voldaan om het project op de beoogde manier uit te voeren (</w:t>
      </w:r>
      <w:r w:rsidR="008E6C95">
        <w:rPr>
          <w:i/>
          <w:iCs/>
        </w:rPr>
        <w:t>denk aan</w:t>
      </w:r>
      <w:r w:rsidR="003B1149">
        <w:rPr>
          <w:i/>
          <w:iCs/>
        </w:rPr>
        <w:t xml:space="preserve"> benodigde mensen, middelen en voorzieningen)</w:t>
      </w:r>
      <w:r w:rsidR="00E051CB">
        <w:rPr>
          <w:i/>
          <w:iCs/>
        </w:rPr>
        <w:t xml:space="preserve">. </w:t>
      </w:r>
    </w:p>
    <w:p w14:paraId="74C43DD4" w14:textId="76B422DF" w:rsidR="004E548C" w:rsidRDefault="004E548C" w:rsidP="004E548C">
      <w:pPr>
        <w:pStyle w:val="Kop2"/>
      </w:pPr>
      <w:bookmarkStart w:id="12" w:name="_Toc87530966"/>
      <w:r>
        <w:t>Risico’s</w:t>
      </w:r>
      <w:bookmarkEnd w:id="12"/>
    </w:p>
    <w:p w14:paraId="2784F590" w14:textId="77777777" w:rsidR="004E548C" w:rsidRPr="002A623B" w:rsidRDefault="004E548C" w:rsidP="004E548C">
      <w:pPr>
        <w:rPr>
          <w:i/>
          <w:iCs/>
        </w:rPr>
      </w:pPr>
      <w:r w:rsidRPr="002A623B">
        <w:rPr>
          <w:i/>
          <w:iCs/>
        </w:rPr>
        <w:t>Beschrijf in tabelvorm de risico’s, kans, impact, en de maatregelen die worden getroffen om de risico’s te verminderen. De kans en de impact van een risico kunnen worden geclassificeerd als hoog/middel/laag</w:t>
      </w:r>
    </w:p>
    <w:p w14:paraId="32CD5F6B" w14:textId="77777777" w:rsidR="004E548C" w:rsidRDefault="004E548C" w:rsidP="004E548C"/>
    <w:tbl>
      <w:tblPr>
        <w:tblStyle w:val="Rastertabel1licht-Accent1"/>
        <w:tblW w:w="0" w:type="auto"/>
        <w:tblLook w:val="04A0" w:firstRow="1" w:lastRow="0" w:firstColumn="1" w:lastColumn="0" w:noHBand="0" w:noVBand="1"/>
      </w:tblPr>
      <w:tblGrid>
        <w:gridCol w:w="795"/>
        <w:gridCol w:w="691"/>
        <w:gridCol w:w="900"/>
        <w:gridCol w:w="1436"/>
      </w:tblGrid>
      <w:tr w:rsidR="004E548C" w14:paraId="52CB9DC2" w14:textId="77777777" w:rsidTr="00C3015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0BD25800" w14:textId="77777777" w:rsidR="004E548C" w:rsidRDefault="004E548C" w:rsidP="00B91F88">
            <w:r>
              <w:t>Risico</w:t>
            </w:r>
          </w:p>
        </w:tc>
        <w:tc>
          <w:tcPr>
            <w:tcW w:w="0" w:type="dxa"/>
          </w:tcPr>
          <w:p w14:paraId="1F86C075" w14:textId="77777777" w:rsidR="004E548C" w:rsidRDefault="004E548C" w:rsidP="00B91F88">
            <w:pPr>
              <w:cnfStyle w:val="100000000000" w:firstRow="1" w:lastRow="0" w:firstColumn="0" w:lastColumn="0" w:oddVBand="0" w:evenVBand="0" w:oddHBand="0" w:evenHBand="0" w:firstRowFirstColumn="0" w:firstRowLastColumn="0" w:lastRowFirstColumn="0" w:lastRowLastColumn="0"/>
            </w:pPr>
            <w:r>
              <w:t xml:space="preserve">Kans </w:t>
            </w:r>
          </w:p>
        </w:tc>
        <w:tc>
          <w:tcPr>
            <w:tcW w:w="0" w:type="dxa"/>
          </w:tcPr>
          <w:p w14:paraId="0F9214C9" w14:textId="77777777" w:rsidR="004E548C" w:rsidRDefault="004E548C" w:rsidP="00B91F88">
            <w:pPr>
              <w:cnfStyle w:val="100000000000" w:firstRow="1" w:lastRow="0" w:firstColumn="0" w:lastColumn="0" w:oddVBand="0" w:evenVBand="0" w:oddHBand="0" w:evenHBand="0" w:firstRowFirstColumn="0" w:firstRowLastColumn="0" w:lastRowFirstColumn="0" w:lastRowLastColumn="0"/>
            </w:pPr>
            <w:r>
              <w:t>Impact</w:t>
            </w:r>
          </w:p>
        </w:tc>
        <w:tc>
          <w:tcPr>
            <w:tcW w:w="0" w:type="dxa"/>
          </w:tcPr>
          <w:p w14:paraId="7234130C" w14:textId="77777777" w:rsidR="004E548C" w:rsidRDefault="004E548C" w:rsidP="00B91F88">
            <w:pPr>
              <w:cnfStyle w:val="100000000000" w:firstRow="1" w:lastRow="0" w:firstColumn="0" w:lastColumn="0" w:oddVBand="0" w:evenVBand="0" w:oddHBand="0" w:evenHBand="0" w:firstRowFirstColumn="0" w:firstRowLastColumn="0" w:lastRowFirstColumn="0" w:lastRowLastColumn="0"/>
            </w:pPr>
            <w:r>
              <w:t>Maatregelen</w:t>
            </w:r>
          </w:p>
        </w:tc>
      </w:tr>
      <w:tr w:rsidR="004E548C" w14:paraId="6B70E38A" w14:textId="77777777" w:rsidTr="00C30157">
        <w:tc>
          <w:tcPr>
            <w:cnfStyle w:val="001000000000" w:firstRow="0" w:lastRow="0" w:firstColumn="1" w:lastColumn="0" w:oddVBand="0" w:evenVBand="0" w:oddHBand="0" w:evenHBand="0" w:firstRowFirstColumn="0" w:firstRowLastColumn="0" w:lastRowFirstColumn="0" w:lastRowLastColumn="0"/>
            <w:tcW w:w="0" w:type="dxa"/>
          </w:tcPr>
          <w:p w14:paraId="686FF29E" w14:textId="77777777" w:rsidR="004E548C" w:rsidRDefault="004E548C" w:rsidP="00B91F88"/>
        </w:tc>
        <w:tc>
          <w:tcPr>
            <w:tcW w:w="0" w:type="dxa"/>
          </w:tcPr>
          <w:p w14:paraId="29BB7AC1" w14:textId="77777777" w:rsidR="004E548C" w:rsidRDefault="004E548C" w:rsidP="00B91F88">
            <w:pPr>
              <w:cnfStyle w:val="000000000000" w:firstRow="0" w:lastRow="0" w:firstColumn="0" w:lastColumn="0" w:oddVBand="0" w:evenVBand="0" w:oddHBand="0" w:evenHBand="0" w:firstRowFirstColumn="0" w:firstRowLastColumn="0" w:lastRowFirstColumn="0" w:lastRowLastColumn="0"/>
            </w:pPr>
          </w:p>
        </w:tc>
        <w:tc>
          <w:tcPr>
            <w:tcW w:w="0" w:type="dxa"/>
          </w:tcPr>
          <w:p w14:paraId="18611269" w14:textId="77777777" w:rsidR="004E548C" w:rsidRDefault="004E548C" w:rsidP="00B91F88">
            <w:pPr>
              <w:cnfStyle w:val="000000000000" w:firstRow="0" w:lastRow="0" w:firstColumn="0" w:lastColumn="0" w:oddVBand="0" w:evenVBand="0" w:oddHBand="0" w:evenHBand="0" w:firstRowFirstColumn="0" w:firstRowLastColumn="0" w:lastRowFirstColumn="0" w:lastRowLastColumn="0"/>
            </w:pPr>
          </w:p>
        </w:tc>
        <w:tc>
          <w:tcPr>
            <w:tcW w:w="0" w:type="dxa"/>
          </w:tcPr>
          <w:p w14:paraId="5F0C06E2" w14:textId="77777777" w:rsidR="004E548C" w:rsidRDefault="004E548C" w:rsidP="00B91F88">
            <w:pPr>
              <w:cnfStyle w:val="000000000000" w:firstRow="0" w:lastRow="0" w:firstColumn="0" w:lastColumn="0" w:oddVBand="0" w:evenVBand="0" w:oddHBand="0" w:evenHBand="0" w:firstRowFirstColumn="0" w:firstRowLastColumn="0" w:lastRowFirstColumn="0" w:lastRowLastColumn="0"/>
            </w:pPr>
          </w:p>
        </w:tc>
      </w:tr>
    </w:tbl>
    <w:p w14:paraId="1E68ED56" w14:textId="77777777" w:rsidR="004E548C" w:rsidRPr="008E6C95" w:rsidRDefault="004E548C" w:rsidP="008E6C95">
      <w:pPr>
        <w:rPr>
          <w:i/>
          <w:iCs/>
        </w:rPr>
      </w:pPr>
    </w:p>
    <w:p w14:paraId="415B2C0F" w14:textId="77777777" w:rsidR="00F53F13" w:rsidRDefault="00F53F13" w:rsidP="00DF2F10">
      <w:pPr>
        <w:pStyle w:val="Kop2"/>
      </w:pPr>
      <w:bookmarkStart w:id="13" w:name="_Toc87530967"/>
      <w:r>
        <w:t>Relaties met andere projecten</w:t>
      </w:r>
      <w:bookmarkEnd w:id="13"/>
    </w:p>
    <w:p w14:paraId="61B60F84" w14:textId="0C0AA679" w:rsidR="00F53F13" w:rsidRDefault="00F53F13" w:rsidP="00DF2F10">
      <w:pPr>
        <w:rPr>
          <w:i/>
          <w:iCs/>
        </w:rPr>
      </w:pPr>
      <w:r w:rsidRPr="009A26B6">
        <w:rPr>
          <w:i/>
          <w:iCs/>
        </w:rPr>
        <w:t>Beschrijf hier de relaties met andere projecten</w:t>
      </w:r>
      <w:r w:rsidR="009A26B6">
        <w:rPr>
          <w:i/>
          <w:iCs/>
        </w:rPr>
        <w:t>, p</w:t>
      </w:r>
      <w:r w:rsidRPr="009A26B6">
        <w:rPr>
          <w:i/>
          <w:iCs/>
        </w:rPr>
        <w:t>rogramma</w:t>
      </w:r>
      <w:r w:rsidR="002F18AA">
        <w:rPr>
          <w:i/>
          <w:iCs/>
        </w:rPr>
        <w:t xml:space="preserve"> en organisaties</w:t>
      </w:r>
      <w:r w:rsidR="00F743F8">
        <w:rPr>
          <w:i/>
          <w:iCs/>
        </w:rPr>
        <w:t xml:space="preserve">. Gebruik hiervoor </w:t>
      </w:r>
      <w:r w:rsidR="004A2019">
        <w:rPr>
          <w:i/>
          <w:iCs/>
        </w:rPr>
        <w:t>de (eventueel) opgestelde stakeholderanalyse.</w:t>
      </w:r>
    </w:p>
    <w:p w14:paraId="5342B82E" w14:textId="00E74376" w:rsidR="002F18AA" w:rsidRDefault="002F18AA" w:rsidP="00FB46C5">
      <w:pPr>
        <w:pStyle w:val="Tussenkop"/>
      </w:pPr>
      <w:r>
        <w:t>Binnen Nictiz</w:t>
      </w:r>
    </w:p>
    <w:p w14:paraId="4313AF01" w14:textId="6B3790FB" w:rsidR="002F18AA" w:rsidRPr="002F18AA" w:rsidRDefault="002F18AA" w:rsidP="00FB46C5">
      <w:pPr>
        <w:pStyle w:val="Tussenkop"/>
      </w:pPr>
      <w:r>
        <w:t>Buiten Nictiz</w:t>
      </w:r>
      <w:r w:rsidR="00487466">
        <w:t xml:space="preserve"> </w:t>
      </w:r>
    </w:p>
    <w:p w14:paraId="207E3384" w14:textId="65A93D62" w:rsidR="00F53F13" w:rsidRDefault="00F53F13" w:rsidP="00DF2F10">
      <w:pPr>
        <w:pStyle w:val="Kop2"/>
      </w:pPr>
      <w:bookmarkStart w:id="14" w:name="_Toc87530968"/>
      <w:r>
        <w:t>Ingangsdocumenten</w:t>
      </w:r>
      <w:bookmarkEnd w:id="14"/>
    </w:p>
    <w:p w14:paraId="12F277A1" w14:textId="77777777" w:rsidR="002F18AA" w:rsidRPr="002F18AA" w:rsidRDefault="002F18AA" w:rsidP="002F18AA"/>
    <w:tbl>
      <w:tblPr>
        <w:tblStyle w:val="Lichtearcering"/>
        <w:tblW w:w="0" w:type="auto"/>
        <w:shd w:val="clear" w:color="auto" w:fill="FFFFFF" w:themeFill="background1"/>
        <w:tblLook w:val="04A0" w:firstRow="1" w:lastRow="0" w:firstColumn="1" w:lastColumn="0" w:noHBand="0" w:noVBand="1"/>
      </w:tblPr>
      <w:tblGrid>
        <w:gridCol w:w="2259"/>
        <w:gridCol w:w="2274"/>
        <w:gridCol w:w="2268"/>
        <w:gridCol w:w="2269"/>
      </w:tblGrid>
      <w:tr w:rsidR="00F53F13" w:rsidRPr="006B71E7" w14:paraId="2A1B7095" w14:textId="77777777" w:rsidTr="00F53F1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248B0C65" w14:textId="77777777" w:rsidR="00F53F13" w:rsidRPr="006B71E7" w:rsidRDefault="00F53F13" w:rsidP="00DF2F10">
            <w:r w:rsidRPr="006B71E7">
              <w:t>Nr</w:t>
            </w:r>
          </w:p>
        </w:tc>
        <w:tc>
          <w:tcPr>
            <w:tcW w:w="2303" w:type="dxa"/>
            <w:shd w:val="clear" w:color="auto" w:fill="FFFFFF" w:themeFill="background1"/>
          </w:tcPr>
          <w:p w14:paraId="05675670" w14:textId="77777777" w:rsidR="00F53F13" w:rsidRPr="006B71E7" w:rsidRDefault="00F53F13" w:rsidP="00DF2F10">
            <w:pPr>
              <w:cnfStyle w:val="100000000000" w:firstRow="1" w:lastRow="0" w:firstColumn="0" w:lastColumn="0" w:oddVBand="0" w:evenVBand="0" w:oddHBand="0" w:evenHBand="0" w:firstRowFirstColumn="0" w:firstRowLastColumn="0" w:lastRowFirstColumn="0" w:lastRowLastColumn="0"/>
            </w:pPr>
            <w:r w:rsidRPr="006B71E7">
              <w:t>Document</w:t>
            </w:r>
          </w:p>
        </w:tc>
        <w:tc>
          <w:tcPr>
            <w:tcW w:w="2303" w:type="dxa"/>
            <w:shd w:val="clear" w:color="auto" w:fill="FFFFFF" w:themeFill="background1"/>
          </w:tcPr>
          <w:p w14:paraId="686BAEB2" w14:textId="77777777" w:rsidR="00F53F13" w:rsidRPr="006B71E7" w:rsidRDefault="00F53F13" w:rsidP="00DF2F10">
            <w:pPr>
              <w:cnfStyle w:val="100000000000" w:firstRow="1" w:lastRow="0" w:firstColumn="0" w:lastColumn="0" w:oddVBand="0" w:evenVBand="0" w:oddHBand="0" w:evenHBand="0" w:firstRowFirstColumn="0" w:firstRowLastColumn="0" w:lastRowFirstColumn="0" w:lastRowLastColumn="0"/>
            </w:pPr>
            <w:r w:rsidRPr="006B71E7">
              <w:t>Versie</w:t>
            </w:r>
          </w:p>
        </w:tc>
        <w:tc>
          <w:tcPr>
            <w:tcW w:w="2303" w:type="dxa"/>
            <w:shd w:val="clear" w:color="auto" w:fill="FFFFFF" w:themeFill="background1"/>
          </w:tcPr>
          <w:p w14:paraId="0619E2B8" w14:textId="77777777" w:rsidR="00F53F13" w:rsidRPr="006B71E7" w:rsidRDefault="00F53F13" w:rsidP="00DF2F10">
            <w:pPr>
              <w:cnfStyle w:val="100000000000" w:firstRow="1" w:lastRow="0" w:firstColumn="0" w:lastColumn="0" w:oddVBand="0" w:evenVBand="0" w:oddHBand="0" w:evenHBand="0" w:firstRowFirstColumn="0" w:firstRowLastColumn="0" w:lastRowFirstColumn="0" w:lastRowLastColumn="0"/>
            </w:pPr>
            <w:r w:rsidRPr="006B71E7">
              <w:t>Status</w:t>
            </w:r>
          </w:p>
        </w:tc>
      </w:tr>
      <w:tr w:rsidR="00F53F13" w:rsidRPr="006B71E7" w14:paraId="7867E365" w14:textId="77777777" w:rsidTr="00F53F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79BABF65" w14:textId="77777777" w:rsidR="00F53F13" w:rsidRPr="006B71E7" w:rsidRDefault="00F53F13" w:rsidP="00DF2F10">
            <w:r w:rsidRPr="006B71E7">
              <w:t>[1]</w:t>
            </w:r>
          </w:p>
        </w:tc>
        <w:tc>
          <w:tcPr>
            <w:tcW w:w="2303" w:type="dxa"/>
            <w:shd w:val="clear" w:color="auto" w:fill="FFFFFF" w:themeFill="background1"/>
          </w:tcPr>
          <w:p w14:paraId="0C4D7989"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&lt;naam&gt;</w:t>
            </w:r>
          </w:p>
        </w:tc>
        <w:tc>
          <w:tcPr>
            <w:tcW w:w="2303" w:type="dxa"/>
            <w:shd w:val="clear" w:color="auto" w:fill="FFFFFF" w:themeFill="background1"/>
          </w:tcPr>
          <w:p w14:paraId="133C295B"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&lt;versie&gt;</w:t>
            </w:r>
          </w:p>
        </w:tc>
        <w:tc>
          <w:tcPr>
            <w:tcW w:w="2303" w:type="dxa"/>
            <w:shd w:val="clear" w:color="auto" w:fill="FFFFFF" w:themeFill="background1"/>
          </w:tcPr>
          <w:p w14:paraId="060B3E76"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&lt;status&gt;</w:t>
            </w:r>
          </w:p>
        </w:tc>
      </w:tr>
      <w:tr w:rsidR="00F53F13" w:rsidRPr="006B71E7" w14:paraId="3DA16EA6" w14:textId="77777777" w:rsidTr="00F53F13">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448B922D" w14:textId="77777777" w:rsidR="00F53F13" w:rsidRPr="006B71E7" w:rsidRDefault="00F53F13" w:rsidP="00DF2F10">
            <w:r w:rsidRPr="006B71E7">
              <w:t>[2]</w:t>
            </w:r>
          </w:p>
        </w:tc>
        <w:tc>
          <w:tcPr>
            <w:tcW w:w="2303" w:type="dxa"/>
            <w:shd w:val="clear" w:color="auto" w:fill="FFFFFF" w:themeFill="background1"/>
          </w:tcPr>
          <w:p w14:paraId="3973A52F"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r w:rsidRPr="006B71E7">
              <w:t>&lt;naam&gt;</w:t>
            </w:r>
          </w:p>
        </w:tc>
        <w:tc>
          <w:tcPr>
            <w:tcW w:w="2303" w:type="dxa"/>
            <w:shd w:val="clear" w:color="auto" w:fill="FFFFFF" w:themeFill="background1"/>
          </w:tcPr>
          <w:p w14:paraId="2494D7F0"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r w:rsidRPr="006B71E7">
              <w:t>&lt;versie&gt;</w:t>
            </w:r>
          </w:p>
        </w:tc>
        <w:tc>
          <w:tcPr>
            <w:tcW w:w="2303" w:type="dxa"/>
            <w:shd w:val="clear" w:color="auto" w:fill="FFFFFF" w:themeFill="background1"/>
          </w:tcPr>
          <w:p w14:paraId="7D2CE02F"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r w:rsidRPr="006B71E7">
              <w:t>&lt;status&gt;</w:t>
            </w:r>
          </w:p>
        </w:tc>
      </w:tr>
      <w:tr w:rsidR="00F53F13" w:rsidRPr="006B71E7" w14:paraId="7E5D0074" w14:textId="77777777" w:rsidTr="00F53F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751EAEA4" w14:textId="77777777" w:rsidR="00F53F13" w:rsidRPr="006B71E7" w:rsidRDefault="00F53F13" w:rsidP="00DF2F10">
            <w:r w:rsidRPr="006B71E7">
              <w:t>[3]</w:t>
            </w:r>
            <w:r w:rsidRPr="006B71E7">
              <w:tab/>
            </w:r>
          </w:p>
        </w:tc>
        <w:tc>
          <w:tcPr>
            <w:tcW w:w="2303" w:type="dxa"/>
            <w:shd w:val="clear" w:color="auto" w:fill="FFFFFF" w:themeFill="background1"/>
          </w:tcPr>
          <w:p w14:paraId="351ECFB3"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&lt;naam&gt;</w:t>
            </w:r>
          </w:p>
        </w:tc>
        <w:tc>
          <w:tcPr>
            <w:tcW w:w="2303" w:type="dxa"/>
            <w:shd w:val="clear" w:color="auto" w:fill="FFFFFF" w:themeFill="background1"/>
          </w:tcPr>
          <w:p w14:paraId="7A12E542"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&lt;versie&gt;</w:t>
            </w:r>
          </w:p>
        </w:tc>
        <w:tc>
          <w:tcPr>
            <w:tcW w:w="2303" w:type="dxa"/>
            <w:shd w:val="clear" w:color="auto" w:fill="FFFFFF" w:themeFill="background1"/>
          </w:tcPr>
          <w:p w14:paraId="41F21002"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r w:rsidRPr="006B71E7">
              <w:t>&lt;status&gt;</w:t>
            </w:r>
          </w:p>
        </w:tc>
      </w:tr>
      <w:tr w:rsidR="00F53F13" w:rsidRPr="006B71E7" w14:paraId="615FD54C" w14:textId="77777777" w:rsidTr="00F53F13">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50E75947" w14:textId="77777777" w:rsidR="00F53F13" w:rsidRPr="006B71E7" w:rsidRDefault="00F53F13" w:rsidP="00DF2F10"/>
        </w:tc>
        <w:tc>
          <w:tcPr>
            <w:tcW w:w="2303" w:type="dxa"/>
            <w:shd w:val="clear" w:color="auto" w:fill="FFFFFF" w:themeFill="background1"/>
          </w:tcPr>
          <w:p w14:paraId="5658CB70"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27816EF1"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2B89D291"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r>
      <w:tr w:rsidR="00F53F13" w:rsidRPr="006B71E7" w14:paraId="631BBFB7" w14:textId="77777777" w:rsidTr="00F53F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3486AF88" w14:textId="77777777" w:rsidR="00F53F13" w:rsidRPr="006B71E7" w:rsidRDefault="00F53F13" w:rsidP="00DF2F10"/>
        </w:tc>
        <w:tc>
          <w:tcPr>
            <w:tcW w:w="2303" w:type="dxa"/>
            <w:shd w:val="clear" w:color="auto" w:fill="FFFFFF" w:themeFill="background1"/>
          </w:tcPr>
          <w:p w14:paraId="2E08D5F7"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24052B3D"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p>
        </w:tc>
        <w:tc>
          <w:tcPr>
            <w:tcW w:w="2303" w:type="dxa"/>
            <w:shd w:val="clear" w:color="auto" w:fill="FFFFFF" w:themeFill="background1"/>
          </w:tcPr>
          <w:p w14:paraId="75589A13" w14:textId="77777777" w:rsidR="00F53F13" w:rsidRPr="006B71E7" w:rsidRDefault="00F53F13" w:rsidP="00DF2F10">
            <w:pPr>
              <w:cnfStyle w:val="000000100000" w:firstRow="0" w:lastRow="0" w:firstColumn="0" w:lastColumn="0" w:oddVBand="0" w:evenVBand="0" w:oddHBand="1" w:evenHBand="0" w:firstRowFirstColumn="0" w:firstRowLastColumn="0" w:lastRowFirstColumn="0" w:lastRowLastColumn="0"/>
            </w:pPr>
          </w:p>
        </w:tc>
      </w:tr>
      <w:tr w:rsidR="00F53F13" w:rsidRPr="006B71E7" w14:paraId="7881EE96" w14:textId="77777777" w:rsidTr="00F53F13">
        <w:tc>
          <w:tcPr>
            <w:cnfStyle w:val="001000000000" w:firstRow="0" w:lastRow="0" w:firstColumn="1" w:lastColumn="0" w:oddVBand="0" w:evenVBand="0" w:oddHBand="0" w:evenHBand="0" w:firstRowFirstColumn="0" w:firstRowLastColumn="0" w:lastRowFirstColumn="0" w:lastRowLastColumn="0"/>
            <w:tcW w:w="2302" w:type="dxa"/>
            <w:shd w:val="clear" w:color="auto" w:fill="FFFFFF" w:themeFill="background1"/>
          </w:tcPr>
          <w:p w14:paraId="3A96B037" w14:textId="77777777" w:rsidR="00F53F13" w:rsidRPr="006B71E7" w:rsidRDefault="00F53F13" w:rsidP="00DF2F10"/>
        </w:tc>
        <w:tc>
          <w:tcPr>
            <w:tcW w:w="2303" w:type="dxa"/>
            <w:shd w:val="clear" w:color="auto" w:fill="FFFFFF" w:themeFill="background1"/>
          </w:tcPr>
          <w:p w14:paraId="41F2F490"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209D1633"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c>
          <w:tcPr>
            <w:tcW w:w="2303" w:type="dxa"/>
            <w:shd w:val="clear" w:color="auto" w:fill="FFFFFF" w:themeFill="background1"/>
          </w:tcPr>
          <w:p w14:paraId="45696CDB" w14:textId="77777777" w:rsidR="00F53F13" w:rsidRPr="006B71E7" w:rsidRDefault="00F53F13" w:rsidP="00DF2F10">
            <w:pPr>
              <w:cnfStyle w:val="000000000000" w:firstRow="0" w:lastRow="0" w:firstColumn="0" w:lastColumn="0" w:oddVBand="0" w:evenVBand="0" w:oddHBand="0" w:evenHBand="0" w:firstRowFirstColumn="0" w:firstRowLastColumn="0" w:lastRowFirstColumn="0" w:lastRowLastColumn="0"/>
            </w:pPr>
          </w:p>
        </w:tc>
      </w:tr>
    </w:tbl>
    <w:p w14:paraId="2BAAF950" w14:textId="77777777" w:rsidR="00F53F13" w:rsidRDefault="00F53F13" w:rsidP="00DF2F10"/>
    <w:p w14:paraId="592B3F9D" w14:textId="4C76A901" w:rsidR="00A424A6" w:rsidRDefault="00A424A6" w:rsidP="00DF2F10"/>
    <w:p w14:paraId="7F3E784E" w14:textId="68888ECD" w:rsidR="00C30157" w:rsidRDefault="00C30157" w:rsidP="00DF2F10"/>
    <w:p w14:paraId="59DB2D41" w14:textId="42145680" w:rsidR="00C30157" w:rsidRDefault="00C30157" w:rsidP="00DF2F10"/>
    <w:p w14:paraId="21473961" w14:textId="4AC3C7F3" w:rsidR="00C30157" w:rsidRDefault="00C30157" w:rsidP="00DF2F10"/>
    <w:p w14:paraId="53DAA2AC" w14:textId="00A753D6" w:rsidR="00C30157" w:rsidRDefault="00C30157" w:rsidP="00DF2F10"/>
    <w:p w14:paraId="2E47E686" w14:textId="62A7365B" w:rsidR="00C30157" w:rsidRDefault="00C30157" w:rsidP="00DF2F10"/>
    <w:p w14:paraId="6265B1BF" w14:textId="52B6FD67" w:rsidR="00C30157" w:rsidRDefault="00C30157" w:rsidP="00C30157">
      <w:pPr>
        <w:pStyle w:val="Kop1"/>
      </w:pPr>
      <w:bookmarkStart w:id="15" w:name="_Toc87530969"/>
      <w:r>
        <w:lastRenderedPageBreak/>
        <w:t xml:space="preserve">Aanpak en </w:t>
      </w:r>
      <w:r w:rsidR="002526CF">
        <w:t>resultaten</w:t>
      </w:r>
      <w:bookmarkEnd w:id="15"/>
    </w:p>
    <w:p w14:paraId="3730FDD1" w14:textId="7979D022" w:rsidR="00C30157" w:rsidRDefault="00C30157" w:rsidP="00C30157">
      <w:pPr>
        <w:pStyle w:val="Kop2"/>
      </w:pPr>
      <w:bookmarkStart w:id="16" w:name="_Toc87530970"/>
      <w:r>
        <w:t>Project aanpak</w:t>
      </w:r>
      <w:bookmarkEnd w:id="16"/>
    </w:p>
    <w:p w14:paraId="0F4374B3" w14:textId="5BFA9201" w:rsidR="00C30157" w:rsidRDefault="00C30157" w:rsidP="00C30157">
      <w:pPr>
        <w:rPr>
          <w:i/>
          <w:iCs/>
        </w:rPr>
      </w:pPr>
      <w:r w:rsidRPr="002640B8">
        <w:rPr>
          <w:i/>
          <w:iCs/>
        </w:rPr>
        <w:t xml:space="preserve">Beschrijf hier </w:t>
      </w:r>
      <w:r>
        <w:rPr>
          <w:i/>
          <w:iCs/>
        </w:rPr>
        <w:t>hoe het project wordt uitgevoerd. Welke stappen worden er genomen vanaf de start om te komen tot de bovengenoemde producten, diensten en resultaten.</w:t>
      </w:r>
      <w:r w:rsidR="000D162F">
        <w:rPr>
          <w:i/>
          <w:iCs/>
        </w:rPr>
        <w:t xml:space="preserve"> </w:t>
      </w:r>
      <w:r w:rsidR="0062297D">
        <w:rPr>
          <w:i/>
          <w:iCs/>
        </w:rPr>
        <w:t xml:space="preserve">Geef hierbij speciale aandacht aan hoe voor aansluiting met het werkveld wordt gezorgd en de betrokkenheid van de gebruikers tijdens dit project. </w:t>
      </w:r>
      <w:r>
        <w:rPr>
          <w:i/>
          <w:iCs/>
        </w:rPr>
        <w:t>Dit kan ondersteunt worden op verschillende manieren, bijvoorbeeld middels een Work Breakdown Structure.</w:t>
      </w:r>
      <w:r w:rsidR="00116BE1">
        <w:rPr>
          <w:i/>
          <w:iCs/>
        </w:rPr>
        <w:t xml:space="preserve"> </w:t>
      </w:r>
    </w:p>
    <w:p w14:paraId="601DE9BF" w14:textId="77777777" w:rsidR="00FF0D1D" w:rsidRDefault="00FF0D1D" w:rsidP="00FF0D1D">
      <w:pPr>
        <w:pStyle w:val="Kop2"/>
      </w:pPr>
      <w:bookmarkStart w:id="17" w:name="_Toc87530971"/>
      <w:r>
        <w:t>Planning en mijlpalen</w:t>
      </w:r>
      <w:bookmarkEnd w:id="17"/>
    </w:p>
    <w:p w14:paraId="769D36B9" w14:textId="77777777" w:rsidR="00FF0D1D" w:rsidRDefault="00FF0D1D" w:rsidP="00FF0D1D">
      <w:pPr>
        <w:pStyle w:val="Tussenkop"/>
      </w:pPr>
      <w:r>
        <w:t>Planning</w:t>
      </w:r>
    </w:p>
    <w:p w14:paraId="164A4BF2" w14:textId="63E37D33" w:rsidR="00FF494D" w:rsidRDefault="00FF0D1D" w:rsidP="00FF0D1D">
      <w:pPr>
        <w:rPr>
          <w:i/>
          <w:iCs/>
        </w:rPr>
      </w:pPr>
      <w:r>
        <w:rPr>
          <w:i/>
          <w:iCs/>
        </w:rPr>
        <w:t>Beschrijf hier de planning</w:t>
      </w:r>
      <w:r w:rsidR="00C67B80">
        <w:rPr>
          <w:i/>
          <w:iCs/>
        </w:rPr>
        <w:t xml:space="preserve">. </w:t>
      </w:r>
      <w:r w:rsidR="00FF494D">
        <w:rPr>
          <w:i/>
          <w:iCs/>
        </w:rPr>
        <w:t>De detailplanning kan worden gemaakt in software</w:t>
      </w:r>
      <w:r w:rsidR="00D8632A">
        <w:rPr>
          <w:i/>
          <w:iCs/>
        </w:rPr>
        <w:t xml:space="preserve"> naar keuze</w:t>
      </w:r>
      <w:r w:rsidR="00FF494D">
        <w:rPr>
          <w:i/>
          <w:iCs/>
        </w:rPr>
        <w:t xml:space="preserve"> (vb Microsoft Project, GanttPRO), een samenvatting </w:t>
      </w:r>
      <w:r w:rsidR="00B52F3B">
        <w:rPr>
          <w:i/>
          <w:iCs/>
        </w:rPr>
        <w:t xml:space="preserve">gegeneerd door deze software </w:t>
      </w:r>
      <w:r w:rsidR="00FF494D">
        <w:rPr>
          <w:i/>
          <w:iCs/>
        </w:rPr>
        <w:t>kan hieronder worden geplaatst of het format hieronder</w:t>
      </w:r>
      <w:r w:rsidR="00B52F3B">
        <w:rPr>
          <w:i/>
          <w:iCs/>
        </w:rPr>
        <w:t xml:space="preserve"> kan worden gebruikt voor het beschrijven van de hoofdactiviteiten</w:t>
      </w:r>
      <w:r w:rsidR="00FF494D">
        <w:rPr>
          <w:i/>
          <w:iCs/>
        </w:rPr>
        <w:t xml:space="preserve">.  </w:t>
      </w:r>
      <w:r w:rsidR="00C67B80" w:rsidRPr="00872A14">
        <w:rPr>
          <w:i/>
          <w:iCs/>
        </w:rPr>
        <w:t xml:space="preserve">De planning moet een volledige onderbouwing geven van </w:t>
      </w:r>
      <w:r w:rsidR="00C67B80">
        <w:rPr>
          <w:i/>
          <w:iCs/>
        </w:rPr>
        <w:t xml:space="preserve">de doorlooptijd en de activiteiten die leiden tot het totale budget. </w:t>
      </w:r>
      <w:r w:rsidR="00C67B80" w:rsidRPr="00872A14">
        <w:rPr>
          <w:i/>
          <w:iCs/>
        </w:rPr>
        <w:t>De planning moet dus ook activiteiten bevatten die in verleden liggen of anderszins uit het projectbudget gefinancierd zijn.</w:t>
      </w:r>
      <w:r w:rsidR="00C67B80">
        <w:rPr>
          <w:i/>
          <w:iCs/>
        </w:rPr>
        <w:t xml:space="preserve"> Alle mijlpalen, inclusief tussenresultaten, dienen ook voor te komen in de planning.</w:t>
      </w:r>
    </w:p>
    <w:p w14:paraId="171753B3" w14:textId="77777777" w:rsidR="00FF494D" w:rsidRPr="00872A14" w:rsidRDefault="00FF494D" w:rsidP="00FF0D1D">
      <w:pPr>
        <w:rPr>
          <w:i/>
          <w:iCs/>
        </w:rPr>
      </w:pPr>
    </w:p>
    <w:tbl>
      <w:tblPr>
        <w:tblStyle w:val="Tabelraster"/>
        <w:tblW w:w="0" w:type="auto"/>
        <w:tblLook w:val="04A0" w:firstRow="1" w:lastRow="0" w:firstColumn="1" w:lastColumn="0" w:noHBand="0" w:noVBand="1"/>
      </w:tblPr>
      <w:tblGrid>
        <w:gridCol w:w="1812"/>
        <w:gridCol w:w="1812"/>
        <w:gridCol w:w="1812"/>
        <w:gridCol w:w="1812"/>
        <w:gridCol w:w="1812"/>
      </w:tblGrid>
      <w:tr w:rsidR="00FF494D" w14:paraId="54FA1744" w14:textId="77777777" w:rsidTr="00FF494D">
        <w:tc>
          <w:tcPr>
            <w:tcW w:w="1812" w:type="dxa"/>
          </w:tcPr>
          <w:p w14:paraId="17908548" w14:textId="77777777" w:rsidR="00FF494D" w:rsidRDefault="00FF494D" w:rsidP="00FF0D1D">
            <w:pPr>
              <w:pStyle w:val="Tussenkop"/>
            </w:pPr>
          </w:p>
        </w:tc>
        <w:tc>
          <w:tcPr>
            <w:tcW w:w="1812" w:type="dxa"/>
          </w:tcPr>
          <w:p w14:paraId="1E55DBE6" w14:textId="5E41D1BB" w:rsidR="00FF494D" w:rsidRPr="007A2FEB" w:rsidRDefault="00FF494D" w:rsidP="00FF0D1D">
            <w:pPr>
              <w:pStyle w:val="Tussenkop"/>
              <w:rPr>
                <w:color w:val="auto"/>
              </w:rPr>
            </w:pPr>
            <w:r w:rsidRPr="007A2FEB">
              <w:rPr>
                <w:color w:val="auto"/>
              </w:rPr>
              <w:t>Q1/jan /wk1/etc.</w:t>
            </w:r>
          </w:p>
        </w:tc>
        <w:tc>
          <w:tcPr>
            <w:tcW w:w="1812" w:type="dxa"/>
          </w:tcPr>
          <w:p w14:paraId="5EE1B7A2" w14:textId="62907915" w:rsidR="00FF494D" w:rsidRPr="007A2FEB" w:rsidRDefault="00FF494D" w:rsidP="00FF0D1D">
            <w:pPr>
              <w:pStyle w:val="Tussenkop"/>
              <w:rPr>
                <w:color w:val="auto"/>
              </w:rPr>
            </w:pPr>
            <w:r w:rsidRPr="007A2FEB">
              <w:rPr>
                <w:color w:val="auto"/>
              </w:rPr>
              <w:t>Q2/feb/wk2/etc.</w:t>
            </w:r>
          </w:p>
        </w:tc>
        <w:tc>
          <w:tcPr>
            <w:tcW w:w="1812" w:type="dxa"/>
          </w:tcPr>
          <w:p w14:paraId="144E9AB8" w14:textId="6D3E89A9" w:rsidR="00FF494D" w:rsidRPr="007A2FEB" w:rsidRDefault="00FF494D" w:rsidP="00FF0D1D">
            <w:pPr>
              <w:pStyle w:val="Tussenkop"/>
              <w:rPr>
                <w:color w:val="auto"/>
              </w:rPr>
            </w:pPr>
            <w:r w:rsidRPr="007A2FEB">
              <w:rPr>
                <w:color w:val="auto"/>
              </w:rPr>
              <w:t>…</w:t>
            </w:r>
          </w:p>
        </w:tc>
        <w:tc>
          <w:tcPr>
            <w:tcW w:w="1812" w:type="dxa"/>
          </w:tcPr>
          <w:p w14:paraId="269248A8" w14:textId="211A2FF5" w:rsidR="00FF494D" w:rsidRPr="007A2FEB" w:rsidRDefault="00FF494D" w:rsidP="00FF0D1D">
            <w:pPr>
              <w:pStyle w:val="Tussenkop"/>
              <w:rPr>
                <w:color w:val="auto"/>
              </w:rPr>
            </w:pPr>
            <w:r w:rsidRPr="007A2FEB">
              <w:rPr>
                <w:color w:val="auto"/>
              </w:rPr>
              <w:t>…</w:t>
            </w:r>
          </w:p>
        </w:tc>
      </w:tr>
      <w:tr w:rsidR="00FF494D" w14:paraId="59A95B5E" w14:textId="77777777" w:rsidTr="00FF494D">
        <w:tc>
          <w:tcPr>
            <w:tcW w:w="1812" w:type="dxa"/>
          </w:tcPr>
          <w:p w14:paraId="195B7B6D" w14:textId="3DC0B496" w:rsidR="00FF494D" w:rsidRDefault="00FF494D" w:rsidP="00FF0D1D">
            <w:pPr>
              <w:pStyle w:val="Tussenkop"/>
            </w:pPr>
            <w:r w:rsidRPr="007A2FEB">
              <w:rPr>
                <w:color w:val="auto"/>
              </w:rPr>
              <w:t>Stap 1:…</w:t>
            </w:r>
          </w:p>
        </w:tc>
        <w:tc>
          <w:tcPr>
            <w:tcW w:w="1812" w:type="dxa"/>
            <w:shd w:val="clear" w:color="auto" w:fill="E16E22" w:themeFill="text2"/>
          </w:tcPr>
          <w:p w14:paraId="659AB167" w14:textId="77777777" w:rsidR="00FF494D" w:rsidRDefault="00FF494D" w:rsidP="00FF0D1D">
            <w:pPr>
              <w:pStyle w:val="Tussenkop"/>
            </w:pPr>
          </w:p>
        </w:tc>
        <w:tc>
          <w:tcPr>
            <w:tcW w:w="1812" w:type="dxa"/>
          </w:tcPr>
          <w:p w14:paraId="7A94AE15" w14:textId="77777777" w:rsidR="00FF494D" w:rsidRDefault="00FF494D" w:rsidP="00FF0D1D">
            <w:pPr>
              <w:pStyle w:val="Tussenkop"/>
            </w:pPr>
          </w:p>
        </w:tc>
        <w:tc>
          <w:tcPr>
            <w:tcW w:w="1812" w:type="dxa"/>
          </w:tcPr>
          <w:p w14:paraId="34E74A86" w14:textId="77777777" w:rsidR="00FF494D" w:rsidRDefault="00FF494D" w:rsidP="00FF0D1D">
            <w:pPr>
              <w:pStyle w:val="Tussenkop"/>
            </w:pPr>
          </w:p>
        </w:tc>
        <w:tc>
          <w:tcPr>
            <w:tcW w:w="1812" w:type="dxa"/>
          </w:tcPr>
          <w:p w14:paraId="2822C9ED" w14:textId="77777777" w:rsidR="00FF494D" w:rsidRDefault="00FF494D" w:rsidP="00FF0D1D">
            <w:pPr>
              <w:pStyle w:val="Tussenkop"/>
            </w:pPr>
          </w:p>
        </w:tc>
      </w:tr>
      <w:tr w:rsidR="00FF494D" w14:paraId="2540E216" w14:textId="77777777" w:rsidTr="00FF494D">
        <w:tc>
          <w:tcPr>
            <w:tcW w:w="1812" w:type="dxa"/>
          </w:tcPr>
          <w:p w14:paraId="51230FEC" w14:textId="77224641" w:rsidR="00FF494D" w:rsidRDefault="00FF494D" w:rsidP="00FF0D1D">
            <w:pPr>
              <w:pStyle w:val="Tussenkop"/>
            </w:pPr>
            <w:r w:rsidRPr="007A2FEB">
              <w:rPr>
                <w:color w:val="auto"/>
              </w:rPr>
              <w:t>Stap 2:</w:t>
            </w:r>
            <w:r w:rsidR="004867EC" w:rsidRPr="007A2FEB">
              <w:rPr>
                <w:color w:val="auto"/>
              </w:rPr>
              <w:t>…</w:t>
            </w:r>
          </w:p>
        </w:tc>
        <w:tc>
          <w:tcPr>
            <w:tcW w:w="1812" w:type="dxa"/>
          </w:tcPr>
          <w:p w14:paraId="4926A45B" w14:textId="77777777" w:rsidR="00FF494D" w:rsidRDefault="00FF494D" w:rsidP="00FF0D1D">
            <w:pPr>
              <w:pStyle w:val="Tussenkop"/>
            </w:pPr>
          </w:p>
        </w:tc>
        <w:tc>
          <w:tcPr>
            <w:tcW w:w="1812" w:type="dxa"/>
            <w:shd w:val="clear" w:color="auto" w:fill="E16E22" w:themeFill="text2"/>
          </w:tcPr>
          <w:p w14:paraId="6A7C05CE" w14:textId="77777777" w:rsidR="00FF494D" w:rsidRDefault="00FF494D" w:rsidP="00FF0D1D">
            <w:pPr>
              <w:pStyle w:val="Tussenkop"/>
            </w:pPr>
          </w:p>
        </w:tc>
        <w:tc>
          <w:tcPr>
            <w:tcW w:w="1812" w:type="dxa"/>
          </w:tcPr>
          <w:p w14:paraId="32F7AC5E" w14:textId="77777777" w:rsidR="00FF494D" w:rsidRDefault="00FF494D" w:rsidP="00FF0D1D">
            <w:pPr>
              <w:pStyle w:val="Tussenkop"/>
            </w:pPr>
          </w:p>
        </w:tc>
        <w:tc>
          <w:tcPr>
            <w:tcW w:w="1812" w:type="dxa"/>
          </w:tcPr>
          <w:p w14:paraId="629C67A4" w14:textId="77777777" w:rsidR="00FF494D" w:rsidRDefault="00FF494D" w:rsidP="00FF0D1D">
            <w:pPr>
              <w:pStyle w:val="Tussenkop"/>
            </w:pPr>
          </w:p>
        </w:tc>
      </w:tr>
      <w:tr w:rsidR="00FF494D" w14:paraId="380AEE9F" w14:textId="77777777" w:rsidTr="00FF494D">
        <w:tc>
          <w:tcPr>
            <w:tcW w:w="1812" w:type="dxa"/>
          </w:tcPr>
          <w:p w14:paraId="452E21DC" w14:textId="653D99FB" w:rsidR="00FF494D" w:rsidRDefault="00FF494D" w:rsidP="00FF0D1D">
            <w:pPr>
              <w:pStyle w:val="Tussenkop"/>
            </w:pPr>
            <w:r w:rsidRPr="007A2FEB">
              <w:rPr>
                <w:color w:val="auto"/>
              </w:rPr>
              <w:t>…</w:t>
            </w:r>
          </w:p>
        </w:tc>
        <w:tc>
          <w:tcPr>
            <w:tcW w:w="1812" w:type="dxa"/>
          </w:tcPr>
          <w:p w14:paraId="15D5D3C9" w14:textId="77777777" w:rsidR="00FF494D" w:rsidRDefault="00FF494D" w:rsidP="00FF0D1D">
            <w:pPr>
              <w:pStyle w:val="Tussenkop"/>
            </w:pPr>
          </w:p>
        </w:tc>
        <w:tc>
          <w:tcPr>
            <w:tcW w:w="1812" w:type="dxa"/>
          </w:tcPr>
          <w:p w14:paraId="472A77D9" w14:textId="77777777" w:rsidR="00FF494D" w:rsidRDefault="00FF494D" w:rsidP="00FF0D1D">
            <w:pPr>
              <w:pStyle w:val="Tussenkop"/>
            </w:pPr>
          </w:p>
        </w:tc>
        <w:tc>
          <w:tcPr>
            <w:tcW w:w="1812" w:type="dxa"/>
          </w:tcPr>
          <w:p w14:paraId="434491A7" w14:textId="77777777" w:rsidR="00FF494D" w:rsidRDefault="00FF494D" w:rsidP="00FF0D1D">
            <w:pPr>
              <w:pStyle w:val="Tussenkop"/>
            </w:pPr>
          </w:p>
        </w:tc>
        <w:tc>
          <w:tcPr>
            <w:tcW w:w="1812" w:type="dxa"/>
          </w:tcPr>
          <w:p w14:paraId="38949AFF" w14:textId="77777777" w:rsidR="00FF494D" w:rsidRDefault="00FF494D" w:rsidP="00FF0D1D">
            <w:pPr>
              <w:pStyle w:val="Tussenkop"/>
            </w:pPr>
          </w:p>
        </w:tc>
      </w:tr>
    </w:tbl>
    <w:p w14:paraId="00D37040" w14:textId="77777777" w:rsidR="00A7759C" w:rsidRDefault="00A7759C" w:rsidP="00FF0D1D">
      <w:pPr>
        <w:pStyle w:val="Tussenkop"/>
      </w:pPr>
    </w:p>
    <w:p w14:paraId="01B95CBD" w14:textId="19F73C59" w:rsidR="00FF0D1D" w:rsidRDefault="00FF0D1D" w:rsidP="00FF0D1D">
      <w:pPr>
        <w:pStyle w:val="Tussenkop"/>
      </w:pPr>
      <w:r>
        <w:t>Mijlpalen</w:t>
      </w:r>
    </w:p>
    <w:p w14:paraId="3F2774E9" w14:textId="77777777" w:rsidR="00FF0D1D" w:rsidRPr="002A623B" w:rsidRDefault="00FF0D1D" w:rsidP="00FF0D1D">
      <w:pPr>
        <w:rPr>
          <w:i/>
          <w:iCs/>
        </w:rPr>
      </w:pPr>
      <w:r w:rsidRPr="002A623B">
        <w:rPr>
          <w:i/>
          <w:iCs/>
        </w:rPr>
        <w:t xml:space="preserve">De volgende belangrijkste mijlpalen worden onderkend: </w:t>
      </w:r>
    </w:p>
    <w:p w14:paraId="67BCD59A" w14:textId="77777777" w:rsidR="00FF0D1D" w:rsidRPr="002A623B" w:rsidRDefault="00FF0D1D" w:rsidP="00FF0D1D">
      <w:pPr>
        <w:rPr>
          <w:i/>
          <w:iCs/>
        </w:rPr>
      </w:pPr>
      <w:r w:rsidRPr="002A623B">
        <w:rPr>
          <w:i/>
          <w:iCs/>
        </w:rPr>
        <w:t>•</w:t>
      </w:r>
      <w:r w:rsidRPr="002A623B">
        <w:rPr>
          <w:i/>
          <w:iCs/>
        </w:rPr>
        <w:tab/>
        <w:t>[mijlpaal 1: omschrijving en datum]</w:t>
      </w:r>
    </w:p>
    <w:p w14:paraId="525B6650" w14:textId="77777777" w:rsidR="00FF0D1D" w:rsidRPr="002A623B" w:rsidRDefault="00FF0D1D" w:rsidP="00FF0D1D">
      <w:pPr>
        <w:rPr>
          <w:i/>
          <w:iCs/>
        </w:rPr>
      </w:pPr>
      <w:r w:rsidRPr="002A623B">
        <w:rPr>
          <w:i/>
          <w:iCs/>
        </w:rPr>
        <w:t>•</w:t>
      </w:r>
      <w:r w:rsidRPr="002A623B">
        <w:rPr>
          <w:i/>
          <w:iCs/>
        </w:rPr>
        <w:tab/>
        <w:t>[mijlpaal 2: omschrijving en datum]</w:t>
      </w:r>
    </w:p>
    <w:p w14:paraId="1770DE16" w14:textId="77777777" w:rsidR="00FF0D1D" w:rsidRPr="002A623B" w:rsidRDefault="00FF0D1D" w:rsidP="00FF0D1D">
      <w:pPr>
        <w:rPr>
          <w:i/>
          <w:iCs/>
        </w:rPr>
      </w:pPr>
      <w:r w:rsidRPr="002A623B">
        <w:rPr>
          <w:i/>
          <w:iCs/>
        </w:rPr>
        <w:t>•</w:t>
      </w:r>
      <w:r w:rsidRPr="002A623B">
        <w:rPr>
          <w:i/>
          <w:iCs/>
        </w:rPr>
        <w:tab/>
        <w:t>[…].</w:t>
      </w:r>
    </w:p>
    <w:p w14:paraId="6004AF5B" w14:textId="77777777" w:rsidR="00FF0D1D" w:rsidRDefault="00FF0D1D" w:rsidP="00FF0D1D"/>
    <w:p w14:paraId="6CEB06A9" w14:textId="62CE3701" w:rsidR="00FF0D1D" w:rsidRDefault="00FF0D1D" w:rsidP="00024159">
      <w:pPr>
        <w:rPr>
          <w:i/>
          <w:iCs/>
        </w:rPr>
      </w:pPr>
    </w:p>
    <w:p w14:paraId="37099277" w14:textId="77777777" w:rsidR="00FF0D1D" w:rsidRPr="00FF0D1D" w:rsidRDefault="00FF0D1D" w:rsidP="00024159"/>
    <w:p w14:paraId="422BCC08" w14:textId="3B933105" w:rsidR="00FF0D1D" w:rsidRDefault="00FF0D1D" w:rsidP="00FF0D1D"/>
    <w:p w14:paraId="18CC64DC" w14:textId="77777777" w:rsidR="00FF0D1D" w:rsidRPr="00FF0D1D" w:rsidRDefault="00FF0D1D" w:rsidP="00FF0D1D"/>
    <w:p w14:paraId="447FD846" w14:textId="77777777" w:rsidR="00F53F13" w:rsidRDefault="00F53F13" w:rsidP="00DF2F10">
      <w:pPr>
        <w:pStyle w:val="Kop1"/>
      </w:pPr>
      <w:bookmarkStart w:id="18" w:name="_Toc87530972"/>
      <w:r>
        <w:lastRenderedPageBreak/>
        <w:t>Organisatie</w:t>
      </w:r>
      <w:bookmarkEnd w:id="18"/>
    </w:p>
    <w:p w14:paraId="7798D689" w14:textId="6148E715" w:rsidR="00F53F13" w:rsidRDefault="00BD5420" w:rsidP="00DF2F10">
      <w:pPr>
        <w:pStyle w:val="Kop2"/>
      </w:pPr>
      <w:bookmarkStart w:id="19" w:name="_Toc87530973"/>
      <w:r>
        <w:t>Rollen en verantwoordelijkheden</w:t>
      </w:r>
      <w:bookmarkEnd w:id="19"/>
    </w:p>
    <w:p w14:paraId="1D3C3B5A" w14:textId="7C2130C1" w:rsidR="009D3523" w:rsidRPr="009A33E5" w:rsidRDefault="0073219C" w:rsidP="00DF2F10">
      <w:pPr>
        <w:rPr>
          <w:i/>
          <w:iCs/>
        </w:rPr>
      </w:pPr>
      <w:r w:rsidRPr="009D3523">
        <w:rPr>
          <w:i/>
          <w:iCs/>
        </w:rPr>
        <w:t xml:space="preserve">Beschrijf in deze tabel welke rollen je nodig hebt in het project </w:t>
      </w:r>
      <w:r w:rsidR="00D578D6">
        <w:rPr>
          <w:i/>
          <w:iCs/>
        </w:rPr>
        <w:t xml:space="preserve">(indien van toepassing: houd hierbij de rollen van de NEN 7522 aan) en </w:t>
      </w:r>
      <w:r w:rsidR="009D3523" w:rsidRPr="009D3523">
        <w:rPr>
          <w:i/>
          <w:iCs/>
        </w:rPr>
        <w:t xml:space="preserve">welke </w:t>
      </w:r>
      <w:r w:rsidR="00F53F13" w:rsidRPr="009D3523">
        <w:rPr>
          <w:i/>
          <w:iCs/>
        </w:rPr>
        <w:t xml:space="preserve">specifieke expertise </w:t>
      </w:r>
      <w:r w:rsidR="009D3523" w:rsidRPr="009D3523">
        <w:rPr>
          <w:i/>
          <w:iCs/>
        </w:rPr>
        <w:t xml:space="preserve">deze rol </w:t>
      </w:r>
      <w:r w:rsidR="009A33E5">
        <w:rPr>
          <w:i/>
          <w:iCs/>
        </w:rPr>
        <w:t>m</w:t>
      </w:r>
      <w:r w:rsidR="00867FD8">
        <w:rPr>
          <w:i/>
          <w:iCs/>
        </w:rPr>
        <w:t>o</w:t>
      </w:r>
      <w:r w:rsidR="009D3523" w:rsidRPr="009D3523">
        <w:rPr>
          <w:i/>
          <w:iCs/>
        </w:rPr>
        <w:t>et omvatten</w:t>
      </w:r>
      <w:r w:rsidR="00F53F13" w:rsidRPr="009D3523">
        <w:rPr>
          <w:i/>
          <w:iCs/>
        </w:rPr>
        <w:t>.</w:t>
      </w:r>
      <w:r w:rsidR="00867FD8">
        <w:rPr>
          <w:i/>
          <w:iCs/>
        </w:rPr>
        <w:t xml:space="preserve"> </w:t>
      </w:r>
      <w:r w:rsidR="00BB71E8" w:rsidRPr="009A33E5">
        <w:rPr>
          <w:i/>
          <w:iCs/>
        </w:rPr>
        <w:t xml:space="preserve">Als de inzet voor een periode heel erg afwijkt kan dat in een aparte regel opgenomen worden. </w:t>
      </w:r>
    </w:p>
    <w:p w14:paraId="409859D9" w14:textId="61F6212D" w:rsidR="00F53F13" w:rsidRDefault="00BD5420" w:rsidP="002526CF">
      <w:pPr>
        <w:pStyle w:val="Tussenkop"/>
      </w:pPr>
      <w:r>
        <w:t>Vaste projectgroep</w:t>
      </w:r>
    </w:p>
    <w:p w14:paraId="4E7D8728" w14:textId="605E093B" w:rsidR="00543F84" w:rsidRPr="004258D8" w:rsidRDefault="00543F84" w:rsidP="00DF2F10">
      <w:pPr>
        <w:rPr>
          <w:i/>
          <w:iCs/>
        </w:rPr>
      </w:pPr>
      <w:r w:rsidRPr="004258D8">
        <w:rPr>
          <w:i/>
          <w:iCs/>
        </w:rPr>
        <w:t>In onderstaande tabel worden wel alle betrokken</w:t>
      </w:r>
      <w:r w:rsidR="004258D8" w:rsidRPr="004258D8">
        <w:rPr>
          <w:i/>
          <w:iCs/>
        </w:rPr>
        <w:t xml:space="preserve"> personen en hun rol omschreven</w:t>
      </w:r>
    </w:p>
    <w:p w14:paraId="2FBBAC2E" w14:textId="485656BF" w:rsidR="00F53F13" w:rsidRPr="008B42B2" w:rsidRDefault="00F53F13" w:rsidP="00DF2F10">
      <w:pPr>
        <w:rPr>
          <w:i/>
          <w:iCs/>
        </w:rPr>
      </w:pPr>
      <w:r w:rsidRPr="008B42B2">
        <w:rPr>
          <w:i/>
          <w:iCs/>
        </w:rPr>
        <w:t>De rollen rond en binnen de projectorganisatie zijn als volgt ingevuld:</w:t>
      </w:r>
    </w:p>
    <w:tbl>
      <w:tblPr>
        <w:tblStyle w:val="Lichtearcering"/>
        <w:tblpPr w:leftFromText="141" w:rightFromText="141" w:vertAnchor="text" w:horzAnchor="margin" w:tblpY="185"/>
        <w:tblW w:w="9747" w:type="dxa"/>
        <w:shd w:val="clear" w:color="auto" w:fill="FFFFFF" w:themeFill="background1"/>
        <w:tblLook w:val="04A0" w:firstRow="1" w:lastRow="0" w:firstColumn="1" w:lastColumn="0" w:noHBand="0" w:noVBand="1"/>
      </w:tblPr>
      <w:tblGrid>
        <w:gridCol w:w="2938"/>
        <w:gridCol w:w="2392"/>
        <w:gridCol w:w="1897"/>
        <w:gridCol w:w="2520"/>
      </w:tblGrid>
      <w:tr w:rsidR="00D26456" w:rsidRPr="002526CF" w14:paraId="25243132" w14:textId="77777777" w:rsidTr="002526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2289DA5E" w14:textId="77777777" w:rsidR="002526CF" w:rsidRPr="002526CF" w:rsidRDefault="002526CF" w:rsidP="002526CF">
            <w:pPr>
              <w:rPr>
                <w:b w:val="0"/>
                <w:color w:val="auto"/>
              </w:rPr>
            </w:pPr>
            <w:r w:rsidRPr="002526CF">
              <w:rPr>
                <w:color w:val="auto"/>
              </w:rPr>
              <w:t xml:space="preserve">Rol </w:t>
            </w:r>
          </w:p>
        </w:tc>
        <w:tc>
          <w:tcPr>
            <w:tcW w:w="2528" w:type="dxa"/>
            <w:shd w:val="clear" w:color="auto" w:fill="FFFFFF" w:themeFill="background1"/>
          </w:tcPr>
          <w:p w14:paraId="1D8B0BA9" w14:textId="6360A6C1" w:rsidR="002526CF" w:rsidRPr="002526CF" w:rsidRDefault="002526CF" w:rsidP="002526CF">
            <w:pPr>
              <w:cnfStyle w:val="100000000000" w:firstRow="1" w:lastRow="0" w:firstColumn="0" w:lastColumn="0" w:oddVBand="0" w:evenVBand="0" w:oddHBand="0" w:evenHBand="0" w:firstRowFirstColumn="0" w:firstRowLastColumn="0" w:lastRowFirstColumn="0" w:lastRowLastColumn="0"/>
              <w:rPr>
                <w:b w:val="0"/>
                <w:color w:val="auto"/>
              </w:rPr>
            </w:pPr>
            <w:r>
              <w:rPr>
                <w:color w:val="auto"/>
              </w:rPr>
              <w:t>Naam</w:t>
            </w:r>
          </w:p>
        </w:tc>
        <w:tc>
          <w:tcPr>
            <w:tcW w:w="1982" w:type="dxa"/>
            <w:shd w:val="clear" w:color="auto" w:fill="FFFFFF" w:themeFill="background1"/>
          </w:tcPr>
          <w:p w14:paraId="7A4B1F1E" w14:textId="77777777" w:rsidR="002526CF" w:rsidRPr="002526CF" w:rsidRDefault="002526CF" w:rsidP="002526CF">
            <w:pPr>
              <w:cnfStyle w:val="100000000000" w:firstRow="1" w:lastRow="0" w:firstColumn="0" w:lastColumn="0" w:oddVBand="0" w:evenVBand="0" w:oddHBand="0" w:evenHBand="0" w:firstRowFirstColumn="0" w:firstRowLastColumn="0" w:lastRowFirstColumn="0" w:lastRowLastColumn="0"/>
              <w:rPr>
                <w:b w:val="0"/>
                <w:color w:val="auto"/>
              </w:rPr>
            </w:pPr>
            <w:r w:rsidRPr="002526CF">
              <w:rPr>
                <w:color w:val="auto"/>
              </w:rPr>
              <w:t>Uren per week/ maand</w:t>
            </w:r>
          </w:p>
        </w:tc>
        <w:tc>
          <w:tcPr>
            <w:tcW w:w="2167" w:type="dxa"/>
            <w:shd w:val="clear" w:color="auto" w:fill="FFFFFF" w:themeFill="background1"/>
          </w:tcPr>
          <w:p w14:paraId="2EF5C21A" w14:textId="47F988D6" w:rsidR="002526CF" w:rsidRPr="002526CF" w:rsidRDefault="002526CF" w:rsidP="002526CF">
            <w:pPr>
              <w:cnfStyle w:val="100000000000" w:firstRow="1" w:lastRow="0" w:firstColumn="0" w:lastColumn="0" w:oddVBand="0" w:evenVBand="0" w:oddHBand="0" w:evenHBand="0" w:firstRowFirstColumn="0" w:firstRowLastColumn="0" w:lastRowFirstColumn="0" w:lastRowLastColumn="0"/>
              <w:rPr>
                <w:b w:val="0"/>
                <w:color w:val="auto"/>
                <w:lang w:val="fr-FR"/>
              </w:rPr>
            </w:pPr>
            <w:r>
              <w:rPr>
                <w:color w:val="auto"/>
                <w:lang w:val="fr-FR"/>
              </w:rPr>
              <w:t>Verantwoordelijkh</w:t>
            </w:r>
            <w:r w:rsidR="00D26456">
              <w:rPr>
                <w:color w:val="auto"/>
                <w:lang w:val="fr-FR"/>
              </w:rPr>
              <w:t>eden</w:t>
            </w:r>
          </w:p>
        </w:tc>
      </w:tr>
      <w:tr w:rsidR="00D26456" w:rsidRPr="002526CF" w14:paraId="35B6C995" w14:textId="77777777" w:rsidTr="00252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78800528" w14:textId="77777777" w:rsidR="002526CF" w:rsidRPr="002526CF" w:rsidRDefault="002526CF" w:rsidP="002526CF">
            <w:pPr>
              <w:rPr>
                <w:b w:val="0"/>
                <w:bCs w:val="0"/>
                <w:color w:val="auto"/>
              </w:rPr>
            </w:pPr>
            <w:r w:rsidRPr="002526CF">
              <w:rPr>
                <w:b w:val="0"/>
                <w:bCs w:val="0"/>
                <w:color w:val="auto"/>
              </w:rPr>
              <w:t>[naam medewerker 1]</w:t>
            </w:r>
          </w:p>
        </w:tc>
        <w:tc>
          <w:tcPr>
            <w:tcW w:w="2528" w:type="dxa"/>
            <w:shd w:val="clear" w:color="auto" w:fill="FFFFFF" w:themeFill="background1"/>
          </w:tcPr>
          <w:p w14:paraId="6252BFFF"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c>
          <w:tcPr>
            <w:tcW w:w="1982" w:type="dxa"/>
            <w:shd w:val="clear" w:color="auto" w:fill="FFFFFF" w:themeFill="background1"/>
          </w:tcPr>
          <w:p w14:paraId="1B9C8C34"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c>
          <w:tcPr>
            <w:tcW w:w="2167" w:type="dxa"/>
            <w:shd w:val="clear" w:color="auto" w:fill="FFFFFF" w:themeFill="background1"/>
          </w:tcPr>
          <w:p w14:paraId="5FBB7650"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r>
      <w:tr w:rsidR="00D26456" w:rsidRPr="002526CF" w14:paraId="6E9D3509" w14:textId="77777777" w:rsidTr="002526CF">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40602FE5" w14:textId="77777777" w:rsidR="002526CF" w:rsidRPr="002526CF" w:rsidRDefault="002526CF" w:rsidP="002526CF">
            <w:pPr>
              <w:rPr>
                <w:b w:val="0"/>
                <w:bCs w:val="0"/>
                <w:color w:val="auto"/>
              </w:rPr>
            </w:pPr>
            <w:r w:rsidRPr="002526CF">
              <w:rPr>
                <w:b w:val="0"/>
                <w:bCs w:val="0"/>
                <w:color w:val="auto"/>
              </w:rPr>
              <w:t>[naam medewerker 2]</w:t>
            </w:r>
          </w:p>
        </w:tc>
        <w:tc>
          <w:tcPr>
            <w:tcW w:w="2528" w:type="dxa"/>
            <w:shd w:val="clear" w:color="auto" w:fill="FFFFFF" w:themeFill="background1"/>
          </w:tcPr>
          <w:p w14:paraId="451A4B11" w14:textId="77777777" w:rsidR="002526CF" w:rsidRPr="002526CF" w:rsidRDefault="002526CF" w:rsidP="002526CF">
            <w:pPr>
              <w:cnfStyle w:val="000000000000" w:firstRow="0" w:lastRow="0" w:firstColumn="0" w:lastColumn="0" w:oddVBand="0" w:evenVBand="0" w:oddHBand="0" w:evenHBand="0" w:firstRowFirstColumn="0" w:firstRowLastColumn="0" w:lastRowFirstColumn="0" w:lastRowLastColumn="0"/>
              <w:rPr>
                <w:color w:val="auto"/>
              </w:rPr>
            </w:pPr>
            <w:r w:rsidRPr="002526CF">
              <w:rPr>
                <w:color w:val="auto"/>
              </w:rPr>
              <w:t>[…]</w:t>
            </w:r>
          </w:p>
        </w:tc>
        <w:tc>
          <w:tcPr>
            <w:tcW w:w="1982" w:type="dxa"/>
            <w:shd w:val="clear" w:color="auto" w:fill="FFFFFF" w:themeFill="background1"/>
          </w:tcPr>
          <w:p w14:paraId="1CBEB414" w14:textId="77777777" w:rsidR="002526CF" w:rsidRPr="002526CF" w:rsidRDefault="002526CF" w:rsidP="002526CF">
            <w:pPr>
              <w:cnfStyle w:val="000000000000" w:firstRow="0" w:lastRow="0" w:firstColumn="0" w:lastColumn="0" w:oddVBand="0" w:evenVBand="0" w:oddHBand="0" w:evenHBand="0" w:firstRowFirstColumn="0" w:firstRowLastColumn="0" w:lastRowFirstColumn="0" w:lastRowLastColumn="0"/>
              <w:rPr>
                <w:color w:val="auto"/>
              </w:rPr>
            </w:pPr>
            <w:r w:rsidRPr="002526CF">
              <w:rPr>
                <w:color w:val="auto"/>
              </w:rPr>
              <w:t>[…]</w:t>
            </w:r>
          </w:p>
        </w:tc>
        <w:tc>
          <w:tcPr>
            <w:tcW w:w="2167" w:type="dxa"/>
            <w:shd w:val="clear" w:color="auto" w:fill="FFFFFF" w:themeFill="background1"/>
          </w:tcPr>
          <w:p w14:paraId="5B0F2221" w14:textId="77777777" w:rsidR="002526CF" w:rsidRPr="002526CF" w:rsidRDefault="002526CF" w:rsidP="002526CF">
            <w:pPr>
              <w:cnfStyle w:val="000000000000" w:firstRow="0" w:lastRow="0" w:firstColumn="0" w:lastColumn="0" w:oddVBand="0" w:evenVBand="0" w:oddHBand="0" w:evenHBand="0" w:firstRowFirstColumn="0" w:firstRowLastColumn="0" w:lastRowFirstColumn="0" w:lastRowLastColumn="0"/>
              <w:rPr>
                <w:color w:val="auto"/>
              </w:rPr>
            </w:pPr>
            <w:r w:rsidRPr="002526CF">
              <w:rPr>
                <w:color w:val="auto"/>
              </w:rPr>
              <w:t>[…]</w:t>
            </w:r>
          </w:p>
        </w:tc>
      </w:tr>
      <w:tr w:rsidR="00D26456" w:rsidRPr="002526CF" w14:paraId="231B1F7B" w14:textId="77777777" w:rsidTr="00252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20088D70" w14:textId="77777777" w:rsidR="002526CF" w:rsidRPr="002526CF" w:rsidRDefault="002526CF" w:rsidP="002526CF">
            <w:pPr>
              <w:rPr>
                <w:b w:val="0"/>
                <w:bCs w:val="0"/>
                <w:color w:val="auto"/>
              </w:rPr>
            </w:pPr>
            <w:r w:rsidRPr="002526CF">
              <w:rPr>
                <w:b w:val="0"/>
                <w:bCs w:val="0"/>
                <w:color w:val="auto"/>
              </w:rPr>
              <w:t>[…]</w:t>
            </w:r>
          </w:p>
        </w:tc>
        <w:tc>
          <w:tcPr>
            <w:tcW w:w="2528" w:type="dxa"/>
            <w:shd w:val="clear" w:color="auto" w:fill="FFFFFF" w:themeFill="background1"/>
          </w:tcPr>
          <w:p w14:paraId="0326BC36"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c>
          <w:tcPr>
            <w:tcW w:w="1982" w:type="dxa"/>
            <w:shd w:val="clear" w:color="auto" w:fill="FFFFFF" w:themeFill="background1"/>
          </w:tcPr>
          <w:p w14:paraId="000F11C7"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c>
          <w:tcPr>
            <w:tcW w:w="2167" w:type="dxa"/>
            <w:shd w:val="clear" w:color="auto" w:fill="FFFFFF" w:themeFill="background1"/>
          </w:tcPr>
          <w:p w14:paraId="5D29AE93" w14:textId="77777777" w:rsidR="002526CF" w:rsidRPr="002526CF" w:rsidRDefault="002526CF" w:rsidP="002526CF">
            <w:pPr>
              <w:cnfStyle w:val="000000100000" w:firstRow="0" w:lastRow="0" w:firstColumn="0" w:lastColumn="0" w:oddVBand="0" w:evenVBand="0" w:oddHBand="1" w:evenHBand="0" w:firstRowFirstColumn="0" w:firstRowLastColumn="0" w:lastRowFirstColumn="0" w:lastRowLastColumn="0"/>
              <w:rPr>
                <w:color w:val="auto"/>
              </w:rPr>
            </w:pPr>
            <w:r w:rsidRPr="002526CF">
              <w:rPr>
                <w:color w:val="auto"/>
              </w:rPr>
              <w:t>[…]</w:t>
            </w:r>
          </w:p>
        </w:tc>
      </w:tr>
    </w:tbl>
    <w:p w14:paraId="334AB401" w14:textId="35CF41B3" w:rsidR="002526CF" w:rsidRDefault="002526CF" w:rsidP="00DF2F10"/>
    <w:p w14:paraId="6B183243" w14:textId="77777777" w:rsidR="002526CF" w:rsidRDefault="002526CF" w:rsidP="00DF2F10"/>
    <w:tbl>
      <w:tblPr>
        <w:tblStyle w:val="Lichtearcering"/>
        <w:tblpPr w:leftFromText="141" w:rightFromText="141" w:vertAnchor="text" w:horzAnchor="margin" w:tblpY="963"/>
        <w:tblW w:w="9747" w:type="dxa"/>
        <w:shd w:val="clear" w:color="auto" w:fill="FFFFFF" w:themeFill="background1"/>
        <w:tblLook w:val="04A0" w:firstRow="1" w:lastRow="0" w:firstColumn="1" w:lastColumn="0" w:noHBand="0" w:noVBand="1"/>
      </w:tblPr>
      <w:tblGrid>
        <w:gridCol w:w="3070"/>
        <w:gridCol w:w="2528"/>
        <w:gridCol w:w="1982"/>
        <w:gridCol w:w="2167"/>
      </w:tblGrid>
      <w:tr w:rsidR="00BD5420" w:rsidRPr="007C4F48" w14:paraId="383C06CC" w14:textId="77777777" w:rsidTr="002526C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05C4BBA4" w14:textId="77777777" w:rsidR="00BD5420" w:rsidRPr="006B71E7" w:rsidRDefault="00BD5420" w:rsidP="00BD5420">
            <w:pPr>
              <w:rPr>
                <w:b w:val="0"/>
              </w:rPr>
            </w:pPr>
            <w:r>
              <w:t xml:space="preserve">Rol </w:t>
            </w:r>
          </w:p>
        </w:tc>
        <w:tc>
          <w:tcPr>
            <w:tcW w:w="2528" w:type="dxa"/>
            <w:shd w:val="clear" w:color="auto" w:fill="FFFFFF" w:themeFill="background1"/>
          </w:tcPr>
          <w:p w14:paraId="675F2917" w14:textId="77777777" w:rsidR="00BD5420" w:rsidRPr="006B71E7" w:rsidRDefault="00BD5420" w:rsidP="00BD5420">
            <w:pPr>
              <w:cnfStyle w:val="100000000000" w:firstRow="1" w:lastRow="0" w:firstColumn="0" w:lastColumn="0" w:oddVBand="0" w:evenVBand="0" w:oddHBand="0" w:evenHBand="0" w:firstRowFirstColumn="0" w:firstRowLastColumn="0" w:lastRowFirstColumn="0" w:lastRowLastColumn="0"/>
              <w:rPr>
                <w:b w:val="0"/>
              </w:rPr>
            </w:pPr>
            <w:r w:rsidRPr="006B71E7">
              <w:t>Expertise</w:t>
            </w:r>
          </w:p>
        </w:tc>
        <w:tc>
          <w:tcPr>
            <w:tcW w:w="1982" w:type="dxa"/>
            <w:shd w:val="clear" w:color="auto" w:fill="FFFFFF" w:themeFill="background1"/>
          </w:tcPr>
          <w:p w14:paraId="48B83F22" w14:textId="77777777" w:rsidR="00BD5420" w:rsidRPr="006B71E7" w:rsidRDefault="00BD5420" w:rsidP="00BD5420">
            <w:pPr>
              <w:cnfStyle w:val="100000000000" w:firstRow="1" w:lastRow="0" w:firstColumn="0" w:lastColumn="0" w:oddVBand="0" w:evenVBand="0" w:oddHBand="0" w:evenHBand="0" w:firstRowFirstColumn="0" w:firstRowLastColumn="0" w:lastRowFirstColumn="0" w:lastRowLastColumn="0"/>
              <w:rPr>
                <w:b w:val="0"/>
              </w:rPr>
            </w:pPr>
            <w:r w:rsidRPr="006B71E7">
              <w:t>Uren per week/ maand</w:t>
            </w:r>
          </w:p>
        </w:tc>
        <w:tc>
          <w:tcPr>
            <w:tcW w:w="2167" w:type="dxa"/>
            <w:shd w:val="clear" w:color="auto" w:fill="FFFFFF" w:themeFill="background1"/>
          </w:tcPr>
          <w:p w14:paraId="5F5AC4C8" w14:textId="77777777" w:rsidR="00BD5420" w:rsidRPr="006B71E7" w:rsidRDefault="00BD5420" w:rsidP="00BD5420">
            <w:pPr>
              <w:cnfStyle w:val="100000000000" w:firstRow="1" w:lastRow="0" w:firstColumn="0" w:lastColumn="0" w:oddVBand="0" w:evenVBand="0" w:oddHBand="0" w:evenHBand="0" w:firstRowFirstColumn="0" w:firstRowLastColumn="0" w:lastRowFirstColumn="0" w:lastRowLastColumn="0"/>
              <w:rPr>
                <w:b w:val="0"/>
                <w:lang w:val="fr-FR"/>
              </w:rPr>
            </w:pPr>
            <w:r w:rsidRPr="00BA0993">
              <w:rPr>
                <w:lang w:val="fr-FR"/>
              </w:rPr>
              <w:t>Periode</w:t>
            </w:r>
            <w:r w:rsidRPr="006B71E7">
              <w:rPr>
                <w:lang w:val="fr-FR"/>
              </w:rPr>
              <w:t xml:space="preserve"> (Q1, Q2, Q3, Q4)</w:t>
            </w:r>
          </w:p>
        </w:tc>
      </w:tr>
      <w:tr w:rsidR="00BD5420" w:rsidRPr="00ED00E2" w14:paraId="3AE4B219" w14:textId="77777777" w:rsidTr="00252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71DD874A" w14:textId="77777777" w:rsidR="00BD5420" w:rsidRPr="00ED00E2" w:rsidRDefault="00BD5420" w:rsidP="00BD5420">
            <w:pPr>
              <w:rPr>
                <w:b w:val="0"/>
                <w:bCs w:val="0"/>
              </w:rPr>
            </w:pPr>
            <w:r w:rsidRPr="00ED00E2">
              <w:rPr>
                <w:b w:val="0"/>
                <w:bCs w:val="0"/>
              </w:rPr>
              <w:t>[naam medewerker 1]</w:t>
            </w:r>
          </w:p>
        </w:tc>
        <w:tc>
          <w:tcPr>
            <w:tcW w:w="2528" w:type="dxa"/>
            <w:shd w:val="clear" w:color="auto" w:fill="FFFFFF" w:themeFill="background1"/>
          </w:tcPr>
          <w:p w14:paraId="5A9C1126"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c>
          <w:tcPr>
            <w:tcW w:w="1982" w:type="dxa"/>
            <w:shd w:val="clear" w:color="auto" w:fill="FFFFFF" w:themeFill="background1"/>
          </w:tcPr>
          <w:p w14:paraId="304AD4F8"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c>
          <w:tcPr>
            <w:tcW w:w="2167" w:type="dxa"/>
            <w:shd w:val="clear" w:color="auto" w:fill="FFFFFF" w:themeFill="background1"/>
          </w:tcPr>
          <w:p w14:paraId="41D8F2BA"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r>
      <w:tr w:rsidR="00BD5420" w:rsidRPr="00ED00E2" w14:paraId="61F7FCC3" w14:textId="77777777" w:rsidTr="002526CF">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72912B77" w14:textId="77777777" w:rsidR="00BD5420" w:rsidRPr="00ED00E2" w:rsidRDefault="00BD5420" w:rsidP="00BD5420">
            <w:pPr>
              <w:rPr>
                <w:b w:val="0"/>
                <w:bCs w:val="0"/>
              </w:rPr>
            </w:pPr>
            <w:r w:rsidRPr="00ED00E2">
              <w:rPr>
                <w:b w:val="0"/>
                <w:bCs w:val="0"/>
              </w:rPr>
              <w:t>[naam medewerker 2]</w:t>
            </w:r>
          </w:p>
        </w:tc>
        <w:tc>
          <w:tcPr>
            <w:tcW w:w="2528" w:type="dxa"/>
            <w:shd w:val="clear" w:color="auto" w:fill="FFFFFF" w:themeFill="background1"/>
          </w:tcPr>
          <w:p w14:paraId="463D71E3"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r w:rsidRPr="00ED00E2">
              <w:t>[…]</w:t>
            </w:r>
          </w:p>
        </w:tc>
        <w:tc>
          <w:tcPr>
            <w:tcW w:w="1982" w:type="dxa"/>
            <w:shd w:val="clear" w:color="auto" w:fill="FFFFFF" w:themeFill="background1"/>
          </w:tcPr>
          <w:p w14:paraId="3E46DC78"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r w:rsidRPr="00ED00E2">
              <w:t>[…]</w:t>
            </w:r>
          </w:p>
        </w:tc>
        <w:tc>
          <w:tcPr>
            <w:tcW w:w="2167" w:type="dxa"/>
            <w:shd w:val="clear" w:color="auto" w:fill="FFFFFF" w:themeFill="background1"/>
          </w:tcPr>
          <w:p w14:paraId="3F84BA9D"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r w:rsidRPr="00ED00E2">
              <w:t>[…]</w:t>
            </w:r>
          </w:p>
        </w:tc>
      </w:tr>
      <w:tr w:rsidR="00BD5420" w:rsidRPr="00ED00E2" w14:paraId="70F69A3E" w14:textId="77777777" w:rsidTr="00252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01A8BBFB" w14:textId="77777777" w:rsidR="00BD5420" w:rsidRPr="00ED00E2" w:rsidRDefault="00BD5420" w:rsidP="00BD5420">
            <w:pPr>
              <w:rPr>
                <w:b w:val="0"/>
                <w:bCs w:val="0"/>
              </w:rPr>
            </w:pPr>
            <w:r w:rsidRPr="00ED00E2">
              <w:rPr>
                <w:b w:val="0"/>
                <w:bCs w:val="0"/>
              </w:rPr>
              <w:t>[…]</w:t>
            </w:r>
          </w:p>
        </w:tc>
        <w:tc>
          <w:tcPr>
            <w:tcW w:w="2528" w:type="dxa"/>
            <w:shd w:val="clear" w:color="auto" w:fill="FFFFFF" w:themeFill="background1"/>
          </w:tcPr>
          <w:p w14:paraId="41403851"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c>
          <w:tcPr>
            <w:tcW w:w="1982" w:type="dxa"/>
            <w:shd w:val="clear" w:color="auto" w:fill="FFFFFF" w:themeFill="background1"/>
          </w:tcPr>
          <w:p w14:paraId="57BD54BE"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c>
          <w:tcPr>
            <w:tcW w:w="2167" w:type="dxa"/>
            <w:shd w:val="clear" w:color="auto" w:fill="FFFFFF" w:themeFill="background1"/>
          </w:tcPr>
          <w:p w14:paraId="1568CFBF"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r w:rsidRPr="00ED00E2">
              <w:t>[…]</w:t>
            </w:r>
          </w:p>
        </w:tc>
      </w:tr>
      <w:tr w:rsidR="00BD5420" w:rsidRPr="00ED00E2" w14:paraId="0859E590" w14:textId="77777777" w:rsidTr="002526CF">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3F881DC8" w14:textId="77777777" w:rsidR="00BD5420" w:rsidRPr="00ED00E2" w:rsidRDefault="00BD5420" w:rsidP="00BD5420">
            <w:pPr>
              <w:rPr>
                <w:b w:val="0"/>
                <w:bCs w:val="0"/>
              </w:rPr>
            </w:pPr>
          </w:p>
        </w:tc>
        <w:tc>
          <w:tcPr>
            <w:tcW w:w="2528" w:type="dxa"/>
            <w:shd w:val="clear" w:color="auto" w:fill="FFFFFF" w:themeFill="background1"/>
          </w:tcPr>
          <w:p w14:paraId="63EB52CD"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c>
          <w:tcPr>
            <w:tcW w:w="1982" w:type="dxa"/>
            <w:shd w:val="clear" w:color="auto" w:fill="FFFFFF" w:themeFill="background1"/>
          </w:tcPr>
          <w:p w14:paraId="55D477CF"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c>
          <w:tcPr>
            <w:tcW w:w="2167" w:type="dxa"/>
            <w:shd w:val="clear" w:color="auto" w:fill="FFFFFF" w:themeFill="background1"/>
          </w:tcPr>
          <w:p w14:paraId="53052B45"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r>
      <w:tr w:rsidR="00BD5420" w:rsidRPr="00ED00E2" w14:paraId="5CDE2A87" w14:textId="77777777" w:rsidTr="002526C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7BC88393" w14:textId="77777777" w:rsidR="00BD5420" w:rsidRPr="00ED00E2" w:rsidRDefault="00BD5420" w:rsidP="00BD5420">
            <w:pPr>
              <w:rPr>
                <w:b w:val="0"/>
                <w:bCs w:val="0"/>
              </w:rPr>
            </w:pPr>
          </w:p>
        </w:tc>
        <w:tc>
          <w:tcPr>
            <w:tcW w:w="2528" w:type="dxa"/>
            <w:shd w:val="clear" w:color="auto" w:fill="FFFFFF" w:themeFill="background1"/>
          </w:tcPr>
          <w:p w14:paraId="566C9C6E"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p>
        </w:tc>
        <w:tc>
          <w:tcPr>
            <w:tcW w:w="1982" w:type="dxa"/>
            <w:shd w:val="clear" w:color="auto" w:fill="FFFFFF" w:themeFill="background1"/>
          </w:tcPr>
          <w:p w14:paraId="1FBA15E2"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p>
        </w:tc>
        <w:tc>
          <w:tcPr>
            <w:tcW w:w="2167" w:type="dxa"/>
            <w:shd w:val="clear" w:color="auto" w:fill="FFFFFF" w:themeFill="background1"/>
          </w:tcPr>
          <w:p w14:paraId="40E6447C" w14:textId="77777777" w:rsidR="00BD5420" w:rsidRPr="00ED00E2" w:rsidRDefault="00BD5420" w:rsidP="00BD5420">
            <w:pPr>
              <w:cnfStyle w:val="000000100000" w:firstRow="0" w:lastRow="0" w:firstColumn="0" w:lastColumn="0" w:oddVBand="0" w:evenVBand="0" w:oddHBand="1" w:evenHBand="0" w:firstRowFirstColumn="0" w:firstRowLastColumn="0" w:lastRowFirstColumn="0" w:lastRowLastColumn="0"/>
            </w:pPr>
          </w:p>
        </w:tc>
      </w:tr>
      <w:tr w:rsidR="00BD5420" w:rsidRPr="00ED00E2" w14:paraId="2AA99D9E" w14:textId="77777777" w:rsidTr="002526CF">
        <w:tc>
          <w:tcPr>
            <w:cnfStyle w:val="001000000000" w:firstRow="0" w:lastRow="0" w:firstColumn="1" w:lastColumn="0" w:oddVBand="0" w:evenVBand="0" w:oddHBand="0" w:evenHBand="0" w:firstRowFirstColumn="0" w:firstRowLastColumn="0" w:lastRowFirstColumn="0" w:lastRowLastColumn="0"/>
            <w:tcW w:w="3070" w:type="dxa"/>
            <w:shd w:val="clear" w:color="auto" w:fill="FFFFFF" w:themeFill="background1"/>
          </w:tcPr>
          <w:p w14:paraId="521262F2" w14:textId="77777777" w:rsidR="00BD5420" w:rsidRPr="00ED00E2" w:rsidRDefault="00BD5420" w:rsidP="00BD5420">
            <w:pPr>
              <w:rPr>
                <w:b w:val="0"/>
                <w:bCs w:val="0"/>
              </w:rPr>
            </w:pPr>
          </w:p>
        </w:tc>
        <w:tc>
          <w:tcPr>
            <w:tcW w:w="2528" w:type="dxa"/>
            <w:shd w:val="clear" w:color="auto" w:fill="FFFFFF" w:themeFill="background1"/>
          </w:tcPr>
          <w:p w14:paraId="266AB8F4"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c>
          <w:tcPr>
            <w:tcW w:w="1982" w:type="dxa"/>
            <w:shd w:val="clear" w:color="auto" w:fill="FFFFFF" w:themeFill="background1"/>
          </w:tcPr>
          <w:p w14:paraId="674636B7"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c>
          <w:tcPr>
            <w:tcW w:w="2167" w:type="dxa"/>
            <w:shd w:val="clear" w:color="auto" w:fill="FFFFFF" w:themeFill="background1"/>
          </w:tcPr>
          <w:p w14:paraId="0BADEEAA" w14:textId="77777777" w:rsidR="00BD5420" w:rsidRPr="00ED00E2" w:rsidRDefault="00BD5420" w:rsidP="00BD5420">
            <w:pPr>
              <w:cnfStyle w:val="000000000000" w:firstRow="0" w:lastRow="0" w:firstColumn="0" w:lastColumn="0" w:oddVBand="0" w:evenVBand="0" w:oddHBand="0" w:evenHBand="0" w:firstRowFirstColumn="0" w:firstRowLastColumn="0" w:lastRowFirstColumn="0" w:lastRowLastColumn="0"/>
            </w:pPr>
          </w:p>
        </w:tc>
      </w:tr>
    </w:tbl>
    <w:p w14:paraId="4F7095DE" w14:textId="6ADF1531" w:rsidR="00F53F13" w:rsidRDefault="00BD5420" w:rsidP="002526CF">
      <w:pPr>
        <w:pStyle w:val="Tussenkop"/>
      </w:pPr>
      <w:r>
        <w:t>Tijdelijk betrokken</w:t>
      </w:r>
    </w:p>
    <w:p w14:paraId="027B7AF1" w14:textId="292CCC2F" w:rsidR="00E90F8B" w:rsidRDefault="00E90F8B" w:rsidP="00C91138"/>
    <w:p w14:paraId="7AC89B25" w14:textId="77777777" w:rsidR="00E90F8B" w:rsidRDefault="00E90F8B" w:rsidP="00C91138"/>
    <w:p w14:paraId="7BF3ED7E" w14:textId="0E397C5C" w:rsidR="00F53F13" w:rsidRDefault="00FB00A9" w:rsidP="00E90F8B">
      <w:pPr>
        <w:pStyle w:val="Kop2"/>
      </w:pPr>
      <w:bookmarkStart w:id="20" w:name="_Toc87530974"/>
      <w:r>
        <w:t>Projectinrichting</w:t>
      </w:r>
      <w:bookmarkEnd w:id="20"/>
    </w:p>
    <w:p w14:paraId="0440004B" w14:textId="25431981" w:rsidR="00602D62" w:rsidRPr="002A623B" w:rsidRDefault="00602D62" w:rsidP="00DF2F10">
      <w:pPr>
        <w:rPr>
          <w:i/>
          <w:iCs/>
        </w:rPr>
      </w:pPr>
      <w:r w:rsidRPr="002A623B">
        <w:rPr>
          <w:i/>
          <w:iCs/>
        </w:rPr>
        <w:t xml:space="preserve">Beschrijf in dit hoofdstuk hoe de </w:t>
      </w:r>
      <w:r w:rsidR="00FB00A9" w:rsidRPr="002A623B">
        <w:rPr>
          <w:i/>
          <w:iCs/>
        </w:rPr>
        <w:t>projectinrichting is geregeld</w:t>
      </w:r>
      <w:r w:rsidRPr="002A623B">
        <w:rPr>
          <w:i/>
          <w:iCs/>
        </w:rPr>
        <w:t xml:space="preserve">. </w:t>
      </w:r>
    </w:p>
    <w:p w14:paraId="3CB52E3C" w14:textId="22BCBF39" w:rsidR="004867EC" w:rsidRDefault="004867EC" w:rsidP="002526CF">
      <w:pPr>
        <w:pStyle w:val="Tussenkop"/>
      </w:pPr>
      <w:r>
        <w:t>Beheerfactoren</w:t>
      </w:r>
    </w:p>
    <w:p w14:paraId="3E00B963" w14:textId="3B58BAAF" w:rsidR="004867EC" w:rsidRPr="004867EC" w:rsidRDefault="004867EC" w:rsidP="004867EC">
      <w:pPr>
        <w:rPr>
          <w:i/>
          <w:iCs/>
        </w:rPr>
      </w:pPr>
      <w:r>
        <w:rPr>
          <w:i/>
          <w:iCs/>
        </w:rPr>
        <w:t>Beschrijf hier hoe verschillende factoren worden beheerd, denk hierbij aan het bewaken van de tijd en het budget</w:t>
      </w:r>
      <w:r w:rsidR="00AE04D8">
        <w:rPr>
          <w:i/>
          <w:iCs/>
        </w:rPr>
        <w:t xml:space="preserve"> en </w:t>
      </w:r>
      <w:r>
        <w:rPr>
          <w:i/>
          <w:iCs/>
        </w:rPr>
        <w:t>het waarborgen van de kwaliteit</w:t>
      </w:r>
      <w:r w:rsidR="00AE04D8">
        <w:rPr>
          <w:i/>
          <w:iCs/>
        </w:rPr>
        <w:t>. (Vragen die je kunt beantwoorden zijn</w:t>
      </w:r>
      <w:r w:rsidR="00726EA4">
        <w:rPr>
          <w:i/>
          <w:iCs/>
        </w:rPr>
        <w:t>:</w:t>
      </w:r>
      <w:r w:rsidR="00AE04D8">
        <w:rPr>
          <w:i/>
          <w:iCs/>
        </w:rPr>
        <w:t xml:space="preserve"> welke marges bouw je in om vertraging op te vangen, hoe bewaak je de voortgang, hoe toets je tussentijds of je resultaten voldoen?)</w:t>
      </w:r>
    </w:p>
    <w:p w14:paraId="4316F507" w14:textId="29AF1494" w:rsidR="00602D62" w:rsidRDefault="00602D62" w:rsidP="002526CF">
      <w:pPr>
        <w:pStyle w:val="Tussenkop"/>
      </w:pPr>
      <w:r>
        <w:t>Overlegstructuur</w:t>
      </w:r>
    </w:p>
    <w:p w14:paraId="57EAF4D5" w14:textId="7288C6D0" w:rsidR="00F53F13" w:rsidRPr="002A623B" w:rsidRDefault="00F53F13" w:rsidP="00DF2F10">
      <w:pPr>
        <w:rPr>
          <w:i/>
          <w:iCs/>
        </w:rPr>
      </w:pPr>
      <w:r w:rsidRPr="002A623B">
        <w:rPr>
          <w:i/>
          <w:iCs/>
        </w:rPr>
        <w:t>&lt;Indien van toepassing:&gt;</w:t>
      </w:r>
    </w:p>
    <w:p w14:paraId="1B22F5C1" w14:textId="5A036FCD" w:rsidR="00D02558" w:rsidRPr="002A623B" w:rsidRDefault="00602D62" w:rsidP="00DF2F10">
      <w:pPr>
        <w:rPr>
          <w:i/>
          <w:iCs/>
        </w:rPr>
      </w:pPr>
      <w:r w:rsidRPr="002A623B">
        <w:rPr>
          <w:i/>
          <w:iCs/>
        </w:rPr>
        <w:t xml:space="preserve">Beschrijf de overlegstructuur van het </w:t>
      </w:r>
      <w:r w:rsidR="00F53F13" w:rsidRPr="002A623B">
        <w:rPr>
          <w:i/>
          <w:iCs/>
        </w:rPr>
        <w:t>projectteam</w:t>
      </w:r>
      <w:r w:rsidRPr="002A623B">
        <w:rPr>
          <w:i/>
          <w:iCs/>
        </w:rPr>
        <w:t>, de projectleden en de opdrachtgever.</w:t>
      </w:r>
      <w:r w:rsidR="00D02558" w:rsidRPr="002A623B">
        <w:rPr>
          <w:i/>
          <w:iCs/>
        </w:rPr>
        <w:t xml:space="preserve"> Wat is de frequentie en wie sluiten er aan. </w:t>
      </w:r>
    </w:p>
    <w:p w14:paraId="44A418FF" w14:textId="74DABD38" w:rsidR="002A623B" w:rsidRDefault="002A623B" w:rsidP="00DF2F10"/>
    <w:p w14:paraId="59F5B886" w14:textId="7B586DF8" w:rsidR="00D26456" w:rsidRPr="002A623B" w:rsidRDefault="00D26456" w:rsidP="00D26456">
      <w:pPr>
        <w:rPr>
          <w:i/>
          <w:iCs/>
        </w:rPr>
      </w:pPr>
      <w:r w:rsidRPr="002A623B">
        <w:rPr>
          <w:i/>
          <w:iCs/>
        </w:rPr>
        <w:t>Geef de</w:t>
      </w:r>
      <w:r>
        <w:rPr>
          <w:i/>
          <w:iCs/>
        </w:rPr>
        <w:t>ze</w:t>
      </w:r>
      <w:r w:rsidRPr="002A623B">
        <w:rPr>
          <w:i/>
          <w:iCs/>
        </w:rPr>
        <w:t xml:space="preserve"> relatie</w:t>
      </w:r>
      <w:r>
        <w:rPr>
          <w:i/>
          <w:iCs/>
        </w:rPr>
        <w:t>s</w:t>
      </w:r>
      <w:r w:rsidRPr="002A623B">
        <w:rPr>
          <w:i/>
          <w:iCs/>
        </w:rPr>
        <w:t xml:space="preserve"> </w:t>
      </w:r>
      <w:r>
        <w:rPr>
          <w:i/>
          <w:iCs/>
        </w:rPr>
        <w:t xml:space="preserve">weer </w:t>
      </w:r>
      <w:r w:rsidRPr="002A623B">
        <w:rPr>
          <w:i/>
          <w:iCs/>
        </w:rPr>
        <w:t>in een organogram, hierbij kan eventueel onderstaande  basis worden gebruikt.</w:t>
      </w:r>
    </w:p>
    <w:p w14:paraId="42B4D774" w14:textId="77777777" w:rsidR="00D26456" w:rsidRDefault="00D26456" w:rsidP="00D26456"/>
    <w:p w14:paraId="2EBA50C3" w14:textId="77777777" w:rsidR="00D26456" w:rsidRDefault="00D26456" w:rsidP="00D26456"/>
    <w:p w14:paraId="3CB91797" w14:textId="77777777" w:rsidR="00D26456" w:rsidRDefault="00D26456" w:rsidP="00D26456">
      <w:r>
        <w:rPr>
          <w:noProof/>
        </w:rPr>
        <w:drawing>
          <wp:inline distT="0" distB="0" distL="0" distR="0" wp14:anchorId="36E805AC" wp14:editId="7E2E7AFC">
            <wp:extent cx="4267835" cy="2383790"/>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267835" cy="2383790"/>
                    </a:xfrm>
                    <a:prstGeom prst="rect">
                      <a:avLst/>
                    </a:prstGeom>
                    <a:noFill/>
                  </pic:spPr>
                </pic:pic>
              </a:graphicData>
            </a:graphic>
          </wp:inline>
        </w:drawing>
      </w:r>
    </w:p>
    <w:p w14:paraId="23CAD206" w14:textId="77777777" w:rsidR="00D26456" w:rsidRDefault="00D26456" w:rsidP="00D26456"/>
    <w:p w14:paraId="459355DB" w14:textId="77777777" w:rsidR="002A623B" w:rsidRDefault="002A623B" w:rsidP="00DF2F10"/>
    <w:p w14:paraId="77E8EA2D" w14:textId="34F30D66" w:rsidR="00D02558" w:rsidRDefault="00D02558" w:rsidP="00D02558">
      <w:pPr>
        <w:pStyle w:val="Tussenkop"/>
      </w:pPr>
      <w:r>
        <w:t>Rapportage</w:t>
      </w:r>
    </w:p>
    <w:p w14:paraId="5E8B96FB" w14:textId="12402552" w:rsidR="00602D62" w:rsidRPr="002A623B" w:rsidRDefault="00D02558" w:rsidP="00DF2F10">
      <w:pPr>
        <w:rPr>
          <w:i/>
          <w:iCs/>
        </w:rPr>
      </w:pPr>
      <w:r w:rsidRPr="002A623B">
        <w:rPr>
          <w:i/>
          <w:iCs/>
        </w:rPr>
        <w:t>Benoem hoe en aan wie er gerapporteerd wordt. Noem hierbij ook de verschillende betrokkenen</w:t>
      </w:r>
      <w:r w:rsidR="00FB00A9" w:rsidRPr="002A623B">
        <w:rPr>
          <w:i/>
          <w:iCs/>
        </w:rPr>
        <w:t>. Voor de rapportage kan gebruik gemaakt worden van het powerpointsjabloon</w:t>
      </w:r>
      <w:r w:rsidR="004155D7">
        <w:rPr>
          <w:i/>
          <w:iCs/>
        </w:rPr>
        <w:t>.</w:t>
      </w:r>
    </w:p>
    <w:p w14:paraId="60D8D095" w14:textId="1963613F" w:rsidR="00602D62" w:rsidRDefault="00602D62" w:rsidP="00DF2F10"/>
    <w:p w14:paraId="738144EB" w14:textId="4D4F0E5B" w:rsidR="00FB00A9" w:rsidRDefault="00FB00A9" w:rsidP="00DF2F10"/>
    <w:p w14:paraId="6CE685C8" w14:textId="77777777" w:rsidR="00FB00A9" w:rsidRDefault="00FB00A9" w:rsidP="00DF2F10"/>
    <w:p w14:paraId="3DF7FC81" w14:textId="1DE31740" w:rsidR="00F53F13" w:rsidRDefault="00A07755" w:rsidP="00DF2F10">
      <w:pPr>
        <w:pStyle w:val="Kop1"/>
      </w:pPr>
      <w:bookmarkStart w:id="21" w:name="_Toc87530975"/>
      <w:r>
        <w:lastRenderedPageBreak/>
        <w:t>Financiën</w:t>
      </w:r>
      <w:bookmarkEnd w:id="21"/>
    </w:p>
    <w:p w14:paraId="3F8BC16A" w14:textId="532CDF21" w:rsidR="006F4EF2" w:rsidRDefault="00A07755" w:rsidP="00A07755">
      <w:pPr>
        <w:pStyle w:val="Kop2"/>
      </w:pPr>
      <w:bookmarkStart w:id="22" w:name="_Toc87530976"/>
      <w:r>
        <w:t>Budget</w:t>
      </w:r>
      <w:bookmarkEnd w:id="22"/>
      <w:r>
        <w:t xml:space="preserve"> </w:t>
      </w:r>
    </w:p>
    <w:p w14:paraId="50BFB41B" w14:textId="62BD9920" w:rsidR="00965061" w:rsidRPr="00D11FF4" w:rsidRDefault="006F4EF2" w:rsidP="00DF2F10">
      <w:pPr>
        <w:rPr>
          <w:i/>
          <w:iCs/>
        </w:rPr>
      </w:pPr>
      <w:r w:rsidRPr="002A623B">
        <w:rPr>
          <w:i/>
          <w:iCs/>
        </w:rPr>
        <w:t xml:space="preserve">Beschrijf in </w:t>
      </w:r>
      <w:r w:rsidR="002E6C01" w:rsidRPr="002A623B">
        <w:rPr>
          <w:i/>
          <w:iCs/>
        </w:rPr>
        <w:t xml:space="preserve">hoofdlijnen (intern personeel, externe inhuur, materiaal, doorbelastingen) de kosten voor het project. Hierbij kan gebruik worden gemaakt van het </w:t>
      </w:r>
      <w:r w:rsidR="002E6C01" w:rsidRPr="002A623B">
        <w:rPr>
          <w:i/>
          <w:iCs/>
          <w:color w:val="FF0000"/>
        </w:rPr>
        <w:t>template (nog te verzorgen).</w:t>
      </w:r>
    </w:p>
    <w:p w14:paraId="68157853" w14:textId="77777777" w:rsidR="001C610B" w:rsidRDefault="001C610B" w:rsidP="001C610B">
      <w:pPr>
        <w:pStyle w:val="Kop1"/>
      </w:pPr>
      <w:bookmarkStart w:id="23" w:name="_Toc85115605"/>
      <w:bookmarkStart w:id="24" w:name="_Toc87530977"/>
      <w:r>
        <w:lastRenderedPageBreak/>
        <w:t>Communicatieplan</w:t>
      </w:r>
      <w:bookmarkEnd w:id="23"/>
      <w:bookmarkEnd w:id="24"/>
    </w:p>
    <w:p w14:paraId="60B17A2C" w14:textId="0A06346A" w:rsidR="00FE2DEE" w:rsidRDefault="001C610B" w:rsidP="00FE2DEE">
      <w:pPr>
        <w:rPr>
          <w:i/>
          <w:iCs/>
        </w:rPr>
      </w:pPr>
      <w:r w:rsidRPr="000F7016">
        <w:rPr>
          <w:i/>
          <w:iCs/>
        </w:rPr>
        <w:t xml:space="preserve">Beschrijf </w:t>
      </w:r>
      <w:r>
        <w:rPr>
          <w:i/>
          <w:iCs/>
        </w:rPr>
        <w:t>hier</w:t>
      </w:r>
      <w:r w:rsidR="00C72595">
        <w:rPr>
          <w:i/>
          <w:iCs/>
        </w:rPr>
        <w:t xml:space="preserve"> de belangrijkste punten uit het communicatieplan dat is opgesteld in samenspraak met de afdeling Communicatie.</w:t>
      </w:r>
      <w:r>
        <w:rPr>
          <w:i/>
          <w:iCs/>
        </w:rPr>
        <w:t xml:space="preserve"> </w:t>
      </w:r>
      <w:r w:rsidR="00C72595">
        <w:rPr>
          <w:i/>
          <w:iCs/>
        </w:rPr>
        <w:t>O</w:t>
      </w:r>
      <w:r>
        <w:rPr>
          <w:i/>
          <w:iCs/>
        </w:rPr>
        <w:t xml:space="preserve">p welke wijze gedurende het project wordt gecommuniceerd met interne en externe stakeholders. </w:t>
      </w:r>
    </w:p>
    <w:p w14:paraId="4F245983" w14:textId="1B7B0AAE" w:rsidR="001C610B" w:rsidRPr="008D0929" w:rsidRDefault="001C610B" w:rsidP="00FE2DEE">
      <w:pPr>
        <w:pStyle w:val="Lijstalinea"/>
        <w:numPr>
          <w:ilvl w:val="0"/>
          <w:numId w:val="17"/>
        </w:numPr>
        <w:rPr>
          <w:i/>
          <w:iCs/>
        </w:rPr>
      </w:pPr>
      <w:r w:rsidRPr="008D0929">
        <w:rPr>
          <w:i/>
          <w:iCs/>
        </w:rPr>
        <w:t xml:space="preserve">Wie </w:t>
      </w:r>
      <w:r w:rsidR="00FE2DEE">
        <w:rPr>
          <w:i/>
          <w:iCs/>
        </w:rPr>
        <w:t>zijn d</w:t>
      </w:r>
      <w:r w:rsidRPr="008D0929">
        <w:rPr>
          <w:i/>
          <w:iCs/>
        </w:rPr>
        <w:t>e belangrijkste interne en externe stakeholders</w:t>
      </w:r>
    </w:p>
    <w:p w14:paraId="408AE2B6" w14:textId="7300BC7E" w:rsidR="001C610B" w:rsidRPr="008D0929" w:rsidRDefault="001C610B" w:rsidP="001C610B">
      <w:pPr>
        <w:pStyle w:val="Lijstalinea"/>
        <w:numPr>
          <w:ilvl w:val="0"/>
          <w:numId w:val="17"/>
        </w:numPr>
        <w:rPr>
          <w:i/>
          <w:iCs/>
        </w:rPr>
      </w:pPr>
      <w:r w:rsidRPr="008D0929">
        <w:rPr>
          <w:i/>
          <w:iCs/>
        </w:rPr>
        <w:t xml:space="preserve">Hoe </w:t>
      </w:r>
      <w:r w:rsidR="00FE2DEE">
        <w:rPr>
          <w:i/>
          <w:iCs/>
        </w:rPr>
        <w:t xml:space="preserve">wordt </w:t>
      </w:r>
      <w:r w:rsidRPr="008D0929">
        <w:rPr>
          <w:i/>
          <w:iCs/>
        </w:rPr>
        <w:t xml:space="preserve">met deze stakeholders gecommuniceerd (vorm en frequentie) </w:t>
      </w:r>
    </w:p>
    <w:p w14:paraId="2B283E14" w14:textId="4A594B2A" w:rsidR="001C610B" w:rsidRPr="008D0929" w:rsidRDefault="001C610B" w:rsidP="001C610B">
      <w:pPr>
        <w:pStyle w:val="Lijstalinea"/>
        <w:numPr>
          <w:ilvl w:val="0"/>
          <w:numId w:val="17"/>
        </w:numPr>
        <w:rPr>
          <w:i/>
          <w:iCs/>
        </w:rPr>
      </w:pPr>
      <w:r w:rsidRPr="008D0929">
        <w:rPr>
          <w:i/>
          <w:iCs/>
        </w:rPr>
        <w:t xml:space="preserve">Wat </w:t>
      </w:r>
      <w:r w:rsidR="0023518C">
        <w:rPr>
          <w:i/>
          <w:iCs/>
        </w:rPr>
        <w:t xml:space="preserve">is </w:t>
      </w:r>
      <w:r w:rsidRPr="008D0929">
        <w:rPr>
          <w:i/>
          <w:iCs/>
        </w:rPr>
        <w:t>de doelstelling van de communicatie (wat moet met de communicatie worden bereikt?)</w:t>
      </w:r>
    </w:p>
    <w:p w14:paraId="41E25690" w14:textId="77777777" w:rsidR="001C610B" w:rsidRDefault="001C610B" w:rsidP="001C610B">
      <w:pPr>
        <w:pStyle w:val="Lijstalinea"/>
        <w:numPr>
          <w:ilvl w:val="0"/>
          <w:numId w:val="17"/>
        </w:numPr>
        <w:rPr>
          <w:i/>
          <w:iCs/>
        </w:rPr>
      </w:pPr>
      <w:r w:rsidRPr="008D0929">
        <w:rPr>
          <w:i/>
          <w:iCs/>
        </w:rPr>
        <w:t>Planning (wanneer wordt gecommuniceerd</w:t>
      </w:r>
      <w:r>
        <w:rPr>
          <w:i/>
          <w:iCs/>
        </w:rPr>
        <w:t>?</w:t>
      </w:r>
      <w:r w:rsidRPr="008D0929">
        <w:rPr>
          <w:i/>
          <w:iCs/>
        </w:rPr>
        <w:t>)</w:t>
      </w:r>
    </w:p>
    <w:p w14:paraId="58F6D7D7" w14:textId="77777777" w:rsidR="001C610B" w:rsidRPr="00965061" w:rsidRDefault="001C610B" w:rsidP="00DF2F10"/>
    <w:p w14:paraId="656D41DA" w14:textId="77777777" w:rsidR="007958C6" w:rsidRDefault="007958C6" w:rsidP="00DF2F10">
      <w:pPr>
        <w:pStyle w:val="Ongenummerdhoofdstuk"/>
      </w:pPr>
      <w:bookmarkStart w:id="25" w:name="_Toc87530978"/>
      <w:r>
        <w:lastRenderedPageBreak/>
        <w:t>Bijlagen</w:t>
      </w:r>
      <w:bookmarkEnd w:id="25"/>
    </w:p>
    <w:p w14:paraId="0982E21F" w14:textId="06533BD3" w:rsidR="00514ADD" w:rsidRDefault="00F53F13" w:rsidP="00C72595">
      <w:pPr>
        <w:pStyle w:val="Ongenummerdeparagraaf"/>
      </w:pPr>
      <w:bookmarkStart w:id="26" w:name="_Toc87530979"/>
      <w:r>
        <w:t xml:space="preserve">Bijlage </w:t>
      </w:r>
      <w:r w:rsidR="00BE71C9">
        <w:t>1</w:t>
      </w:r>
      <w:r>
        <w:t>.</w:t>
      </w:r>
      <w:r>
        <w:tab/>
        <w:t xml:space="preserve"> </w:t>
      </w:r>
      <w:r w:rsidR="00C72595">
        <w:t>Stakeholder analyse (optioneel)</w:t>
      </w:r>
      <w:bookmarkEnd w:id="26"/>
    </w:p>
    <w:p w14:paraId="7D297F52" w14:textId="77777777" w:rsidR="00514ADD" w:rsidRPr="00514ADD" w:rsidRDefault="00514ADD" w:rsidP="00DF2F10"/>
    <w:p w14:paraId="3C06789B" w14:textId="77777777" w:rsidR="00CF7749" w:rsidRDefault="00CF7749" w:rsidP="00DF2F10"/>
    <w:p w14:paraId="5F4DAA0C" w14:textId="77777777" w:rsidR="00CF7749" w:rsidRDefault="00CF7749" w:rsidP="00DF2F10">
      <w:pPr>
        <w:sectPr w:rsidR="00CF7749" w:rsidSect="004B7E68">
          <w:footerReference w:type="default" r:id="rId19"/>
          <w:pgSz w:w="11906" w:h="16838" w:code="9"/>
          <w:pgMar w:top="1701" w:right="1418" w:bottom="1418" w:left="1418" w:header="709" w:footer="709" w:gutter="0"/>
          <w:cols w:space="708"/>
          <w:docGrid w:linePitch="360"/>
        </w:sectPr>
      </w:pPr>
    </w:p>
    <w:p w14:paraId="41818319" w14:textId="77777777" w:rsidR="00CF7749" w:rsidRDefault="00CF7749" w:rsidP="00DF2F10"/>
    <w:p w14:paraId="208F2FC6" w14:textId="77777777" w:rsidR="00CF7749" w:rsidRDefault="00CF7749" w:rsidP="00DF2F10"/>
    <w:p w14:paraId="302882AB" w14:textId="77777777" w:rsidR="00CF7749" w:rsidRDefault="00CF7749" w:rsidP="00DF2F10"/>
    <w:p w14:paraId="1D299564" w14:textId="77777777" w:rsidR="00CF7749" w:rsidRDefault="00CF7749" w:rsidP="00DF2F10"/>
    <w:p w14:paraId="5F54EACD" w14:textId="77777777" w:rsidR="00CF7749" w:rsidRDefault="00CF7749" w:rsidP="00DF2F10"/>
    <w:p w14:paraId="57C0B3A1" w14:textId="77777777" w:rsidR="00CF7749" w:rsidRDefault="00CF7749" w:rsidP="00DF2F10"/>
    <w:p w14:paraId="16B81CAE" w14:textId="77777777" w:rsidR="00CF7749" w:rsidRDefault="00CF7749" w:rsidP="00DF2F10"/>
    <w:p w14:paraId="3030F5FC" w14:textId="77777777" w:rsidR="00CF7749" w:rsidRDefault="00CF7749" w:rsidP="00DF2F10"/>
    <w:p w14:paraId="615995EB" w14:textId="77777777" w:rsidR="00CF7749" w:rsidRDefault="00CF7749" w:rsidP="00DF2F10"/>
    <w:p w14:paraId="44D93C40" w14:textId="77777777" w:rsidR="00CF7749" w:rsidRDefault="00CF7749" w:rsidP="00DF2F10"/>
    <w:p w14:paraId="5CE941F5" w14:textId="77777777" w:rsidR="00CF7749" w:rsidRDefault="00CF7749" w:rsidP="00DF2F10"/>
    <w:p w14:paraId="7B94449E" w14:textId="77777777" w:rsidR="00CF7749" w:rsidRDefault="00CF7749" w:rsidP="00DF2F10"/>
    <w:p w14:paraId="021961D4" w14:textId="77777777" w:rsidR="00CF7749" w:rsidRDefault="00CF7749" w:rsidP="00DF2F10"/>
    <w:p w14:paraId="22CAC262" w14:textId="77777777" w:rsidR="00CF7749" w:rsidRDefault="00CF7749" w:rsidP="00DF2F10"/>
    <w:p w14:paraId="578FDE34" w14:textId="77777777" w:rsidR="00CF7749" w:rsidRDefault="00CF7749" w:rsidP="00DF2F10"/>
    <w:p w14:paraId="454C4F00" w14:textId="77777777" w:rsidR="00CF7749" w:rsidRDefault="00CF7749" w:rsidP="00DF2F10"/>
    <w:p w14:paraId="1B7F923D" w14:textId="77777777" w:rsidR="00CF7749" w:rsidRDefault="00CF7749" w:rsidP="00DF2F10"/>
    <w:p w14:paraId="0819DC78" w14:textId="77777777" w:rsidR="00CF7749" w:rsidRDefault="00CF7749" w:rsidP="00DF2F10"/>
    <w:p w14:paraId="632BA4CF" w14:textId="77777777" w:rsidR="00CF7749" w:rsidRDefault="00CF7749" w:rsidP="00DF2F10"/>
    <w:p w14:paraId="1C5E8267" w14:textId="77777777" w:rsidR="00CF7749" w:rsidRDefault="00CF7749" w:rsidP="00DF2F10"/>
    <w:p w14:paraId="70BD5DCA" w14:textId="77777777" w:rsidR="00CF7749" w:rsidRDefault="00CF7749" w:rsidP="00DF2F10"/>
    <w:p w14:paraId="2BC40D50" w14:textId="77777777" w:rsidR="00CF7749" w:rsidRDefault="00CF7749" w:rsidP="00DF2F10"/>
    <w:p w14:paraId="1B3F8484" w14:textId="77777777" w:rsidR="00CF7749" w:rsidRDefault="00CF7749" w:rsidP="00DF2F10"/>
    <w:p w14:paraId="6ECB763F" w14:textId="77777777" w:rsidR="00CF7749" w:rsidRDefault="00CF7749" w:rsidP="00DF2F10"/>
    <w:p w14:paraId="0E8434DE" w14:textId="77777777" w:rsidR="00CF7749" w:rsidRDefault="00CF7749" w:rsidP="00DF2F10"/>
    <w:p w14:paraId="00ECE45F" w14:textId="77777777" w:rsidR="00CF7749" w:rsidRDefault="00CF7749" w:rsidP="00DF2F10"/>
    <w:p w14:paraId="1B01BB13" w14:textId="77777777" w:rsidR="00CF7749" w:rsidRDefault="00CF7749" w:rsidP="00DF2F10"/>
    <w:p w14:paraId="2C7281F9" w14:textId="77777777" w:rsidR="00CF7749" w:rsidRDefault="00CF7749" w:rsidP="00DF2F10"/>
    <w:p w14:paraId="3FF10A08" w14:textId="77777777" w:rsidR="00CF7749" w:rsidRDefault="00CF7749" w:rsidP="00DF2F10"/>
    <w:p w14:paraId="1D1AAB90" w14:textId="77777777" w:rsidR="00CF7749" w:rsidRDefault="00CF7749" w:rsidP="00DF2F10"/>
    <w:p w14:paraId="23347C98" w14:textId="77777777" w:rsidR="00CF7749" w:rsidRDefault="00CF7749" w:rsidP="00DF2F10"/>
    <w:p w14:paraId="2F9C9F6C" w14:textId="77777777" w:rsidR="00CF7749" w:rsidRDefault="00CF7749" w:rsidP="00DF2F10"/>
    <w:p w14:paraId="269CC1A9" w14:textId="77777777" w:rsidR="00CF7749" w:rsidRDefault="00CF7749" w:rsidP="00DF2F10"/>
    <w:p w14:paraId="66BE388C" w14:textId="77777777" w:rsidR="00CF7749" w:rsidRDefault="00CF7749" w:rsidP="00DF2F10"/>
    <w:p w14:paraId="2A8C4FFE" w14:textId="77777777" w:rsidR="00CF7749" w:rsidRDefault="00CF7749" w:rsidP="00DF2F10"/>
    <w:p w14:paraId="63E583C9" w14:textId="77777777" w:rsidR="00CF7749" w:rsidRDefault="00CF7749" w:rsidP="00DF2F10"/>
    <w:p w14:paraId="76FD9EEB" w14:textId="77777777" w:rsidR="00CF7749" w:rsidRDefault="00CF7749" w:rsidP="00DF2F10"/>
    <w:p w14:paraId="7AC68299" w14:textId="77777777" w:rsidR="00CF7749" w:rsidRDefault="00CF7749" w:rsidP="00DF2F10"/>
    <w:p w14:paraId="2C8D10B5" w14:textId="77777777" w:rsidR="00CF7749" w:rsidRDefault="00CF7749" w:rsidP="00DF2F10"/>
    <w:p w14:paraId="3AC6C399" w14:textId="77777777" w:rsidR="00CF7749" w:rsidRDefault="00CF7749" w:rsidP="00DF2F10"/>
    <w:p w14:paraId="764AA83C" w14:textId="77777777" w:rsidR="00CF7749" w:rsidRDefault="00CF7749" w:rsidP="00DF2F10">
      <w:r w:rsidRPr="00CF7749">
        <w:t>Nictiz</w:t>
      </w:r>
    </w:p>
    <w:p w14:paraId="2924F5F7" w14:textId="77777777" w:rsidR="00CF7749" w:rsidRDefault="00CF7749" w:rsidP="00DF2F10">
      <w:r>
        <w:t>Postbus 19121</w:t>
      </w:r>
    </w:p>
    <w:p w14:paraId="09FCDB6D" w14:textId="77777777" w:rsidR="00CF7749" w:rsidRDefault="00CF7749" w:rsidP="00DF2F10">
      <w:r>
        <w:t>2500 CC Den Haag</w:t>
      </w:r>
    </w:p>
    <w:p w14:paraId="447A9E25" w14:textId="77777777" w:rsidR="00CF7749" w:rsidRDefault="00CF7749" w:rsidP="00DF2F10">
      <w:r>
        <w:t>Oude Middenweg 55</w:t>
      </w:r>
    </w:p>
    <w:p w14:paraId="2F11B81A" w14:textId="77777777" w:rsidR="00CF7749" w:rsidRDefault="00CF7749" w:rsidP="00DF2F10">
      <w:r>
        <w:t>2491 AC Den Haag</w:t>
      </w:r>
    </w:p>
    <w:p w14:paraId="55D07BEF" w14:textId="77777777" w:rsidR="00CF7749" w:rsidRDefault="00CF7749" w:rsidP="00DF2F10"/>
    <w:p w14:paraId="3A2F6C65" w14:textId="77777777" w:rsidR="00CF7749" w:rsidRDefault="00CF7749" w:rsidP="00DF2F10">
      <w:r>
        <w:t>070-3173450</w:t>
      </w:r>
    </w:p>
    <w:p w14:paraId="485E4019" w14:textId="77777777" w:rsidR="00CF7749" w:rsidRDefault="00CF7749" w:rsidP="00DF2F10">
      <w:r>
        <w:t>info@nictiz.nl</w:t>
      </w:r>
    </w:p>
    <w:p w14:paraId="62CDDE04" w14:textId="77777777" w:rsidR="00CF7749" w:rsidRPr="00CF7749" w:rsidRDefault="00CF7749" w:rsidP="00DF2F10">
      <w:r>
        <w:t>www.nictiz.nl</w:t>
      </w:r>
    </w:p>
    <w:sectPr w:rsidR="00CF7749" w:rsidRPr="00CF7749" w:rsidSect="00CF7749">
      <w:footerReference w:type="default" r:id="rId20"/>
      <w:headerReference w:type="first" r:id="rId21"/>
      <w:pgSz w:w="11906" w:h="16838" w:code="9"/>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9780B4" w14:textId="77777777" w:rsidR="00FF494D" w:rsidRDefault="00FF494D" w:rsidP="00DF2F10">
      <w:r>
        <w:separator/>
      </w:r>
    </w:p>
  </w:endnote>
  <w:endnote w:type="continuationSeparator" w:id="0">
    <w:p w14:paraId="28D2A67F" w14:textId="77777777" w:rsidR="00FF494D" w:rsidRDefault="00FF494D" w:rsidP="00DF2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0DBC54" w14:textId="77777777" w:rsidR="00FF494D" w:rsidRDefault="00FF494D" w:rsidP="00DF2F10">
    <w:pPr>
      <w:pStyle w:val="Voettekst"/>
    </w:pPr>
    <w:r>
      <w:rPr>
        <w:noProof/>
        <w:lang w:eastAsia="nl-NL"/>
      </w:rPr>
      <w:drawing>
        <wp:anchor distT="0" distB="0" distL="114300" distR="114300" simplePos="0" relativeHeight="258711552" behindDoc="1" locked="0" layoutInCell="1" allowOverlap="1" wp14:anchorId="443F5ED3" wp14:editId="4E25AF5A">
          <wp:simplePos x="0" y="0"/>
          <wp:positionH relativeFrom="page">
            <wp:posOffset>608965</wp:posOffset>
          </wp:positionH>
          <wp:positionV relativeFrom="page">
            <wp:posOffset>9058275</wp:posOffset>
          </wp:positionV>
          <wp:extent cx="3546000" cy="1158478"/>
          <wp:effectExtent l="0" t="0" r="0" b="3810"/>
          <wp:wrapNone/>
          <wp:docPr id="3" name="Afbeelding 3" descr="R:\Projecten\406_NICTIZ_HUISSTIJL\van_nictiz\20171113_logoset3\Nictiz logoset nieuw3\RGB\JPG\Nictiz_logo_PO_rechts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Projecten\406_NICTIZ_HUISSTIJL\van_nictiz\20171113_logoset3\Nictiz logoset nieuw3\RGB\JPG\Nictiz_logo_PO_rechts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546000" cy="1158478"/>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97F71" w14:textId="77777777" w:rsidR="00FF494D" w:rsidRDefault="00726EA4" w:rsidP="00DF2F10">
    <w:pPr>
      <w:pStyle w:val="Voettekst"/>
    </w:pPr>
    <w:fldSimple w:instr=" STYLEREF  CoverDatum  \* MERGEFORMAT ">
      <w:r w:rsidR="00FF494D">
        <w:rPr>
          <w:noProof/>
        </w:rPr>
        <w:t>Vul in op cover: datum</w:t>
      </w:r>
    </w:fldSimple>
    <w:r w:rsidR="00FF494D">
      <w:t xml:space="preserve"> </w:t>
    </w:r>
    <w:r w:rsidR="00FF494D" w:rsidRPr="00D87F50">
      <w:t>•</w:t>
    </w:r>
    <w:r w:rsidR="00FF494D">
      <w:t xml:space="preserve"> </w:t>
    </w:r>
    <w:fldSimple w:instr=" STYLEREF  CoverTitel  \* MERGEFORMAT ">
      <w:r w:rsidR="00FF494D">
        <w:rPr>
          <w:noProof/>
        </w:rPr>
        <w:t>Vul in op cover: titel, geen enter gebruiken</w:t>
      </w:r>
    </w:fldSimple>
    <w:r w:rsidR="00FF494D">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F19AB" w14:textId="0931FCEE" w:rsidR="00FF494D" w:rsidRDefault="00FF494D" w:rsidP="00DF2F10">
    <w:pPr>
      <w:pStyle w:val="Voettekst"/>
    </w:pPr>
    <w:r>
      <w:rPr>
        <w:noProof/>
        <w:lang w:eastAsia="nl-NL"/>
      </w:rPr>
      <mc:AlternateContent>
        <mc:Choice Requires="wps">
          <w:drawing>
            <wp:anchor distT="0" distB="0" distL="114300" distR="114300" simplePos="0" relativeHeight="258709504" behindDoc="0" locked="0" layoutInCell="1" allowOverlap="1" wp14:anchorId="16C4EABC" wp14:editId="1B6DFC60">
              <wp:simplePos x="0" y="0"/>
              <wp:positionH relativeFrom="page">
                <wp:posOffset>6146165</wp:posOffset>
              </wp:positionH>
              <wp:positionV relativeFrom="page">
                <wp:posOffset>10081260</wp:posOffset>
              </wp:positionV>
              <wp:extent cx="512445" cy="349250"/>
              <wp:effectExtent l="0" t="0" r="1905" b="10160"/>
              <wp:wrapNone/>
              <wp:docPr id="138" name="Tekstvak 138"/>
              <wp:cNvGraphicFramePr/>
              <a:graphic xmlns:a="http://schemas.openxmlformats.org/drawingml/2006/main">
                <a:graphicData uri="http://schemas.microsoft.com/office/word/2010/wordprocessingShape">
                  <wps:wsp>
                    <wps:cNvSpPr txBox="1"/>
                    <wps:spPr>
                      <a:xfrm>
                        <a:off x="0" y="0"/>
                        <a:ext cx="512445" cy="349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77ACB0" w14:textId="77777777" w:rsidR="00FF494D" w:rsidRDefault="00FF494D" w:rsidP="00DF2F10">
                          <w:r>
                            <w:fldChar w:fldCharType="begin"/>
                          </w:r>
                          <w:r>
                            <w:instrText>PAGE   \* MERGEFORMAT</w:instrText>
                          </w:r>
                          <w:r>
                            <w:fldChar w:fldCharType="separate"/>
                          </w:r>
                          <w:r>
                            <w:rPr>
                              <w:noProof/>
                            </w:rPr>
                            <w:t>4</w:t>
                          </w:r>
                          <w:r>
                            <w:fldChar w:fldCharType="end"/>
                          </w:r>
                          <w:r>
                            <w:t>/</w:t>
                          </w:r>
                          <w:fldSimple w:instr=" NUMPAGES   \* MERGEFORMAT ">
                            <w:r>
                              <w:rPr>
                                <w:noProof/>
                              </w:rPr>
                              <w:t>16</w:t>
                            </w:r>
                          </w:fldSimple>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16C4EABC" id="_x0000_t202" coordsize="21600,21600" o:spt="202" path="m,l,21600r21600,l21600,xe">
              <v:stroke joinstyle="miter"/>
              <v:path gradientshapeok="t" o:connecttype="rect"/>
            </v:shapetype>
            <v:shape id="Tekstvak 138" o:spid="_x0000_s1026" type="#_x0000_t202" style="position:absolute;margin-left:483.95pt;margin-top:793.8pt;width:40.35pt;height:27.5pt;z-index:25870950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" filled="f" stroked="f" strokeweight=".5pt">
              <v:textbox style="mso-fit-shape-to-text:t" inset="0,0,0,0">
                <w:txbxContent>
                  <w:p w14:paraId="6577ACB0" w14:textId="77777777" w:rsidR="00FF494D" w:rsidRDefault="00FF494D" w:rsidP="00DF2F10">
                    <w:r>
                      <w:fldChar w:fldCharType="begin"/>
                    </w:r>
                    <w:r>
                      <w:instrText>PAGE   \* MERGEFORMAT</w:instrText>
                    </w:r>
                    <w:r>
                      <w:fldChar w:fldCharType="separate"/>
                    </w:r>
                    <w:r>
                      <w:rPr>
                        <w:noProof/>
                      </w:rPr>
                      <w:t>4</w:t>
                    </w:r>
                    <w:r>
                      <w:fldChar w:fldCharType="end"/>
                    </w:r>
                    <w:r>
                      <w:t>/</w:t>
                    </w:r>
                    <w:fldSimple w:instr=" NUMPAGES   \* MERGEFORMAT ">
                      <w:r>
                        <w:rPr>
                          <w:noProof/>
                        </w:rPr>
                        <w:t>16</w:t>
                      </w:r>
                    </w:fldSimple>
                  </w:p>
                </w:txbxContent>
              </v:textbox>
              <w10:wrap anchorx="page" anchory="page"/>
            </v:shape>
          </w:pict>
        </mc:Fallback>
      </mc:AlternateContent>
    </w:r>
    <w:fldSimple w:instr=" STYLEREF  CoverDatum  \* MERGEFORMAT ">
      <w:r w:rsidR="007D779D">
        <w:rPr>
          <w:noProof/>
        </w:rPr>
        <w:t>Vul in op cover: datum</w:t>
      </w:r>
    </w:fldSimple>
    <w:r>
      <w:t xml:space="preserve"> </w:t>
    </w:r>
    <w:r w:rsidRPr="00D87F50">
      <w:t>•</w:t>
    </w:r>
    <w:r>
      <w:t xml:space="preserve"> </w:t>
    </w:r>
    <w:fldSimple w:instr=" STYLEREF  CoverTitel  \* MERGEFORMAT ">
      <w:r w:rsidR="007D779D">
        <w:rPr>
          <w:noProof/>
        </w:rPr>
        <w:t>Vul in op cover: titel, geen enter gebruiken</w:t>
      </w:r>
    </w:fldSimple>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7A244" w14:textId="77777777" w:rsidR="00FF494D" w:rsidRDefault="00FF494D" w:rsidP="00DF2F10">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3D4219" w14:textId="77777777" w:rsidR="00FF494D" w:rsidRPr="00C2528C" w:rsidRDefault="00FF494D" w:rsidP="00DF2F10">
      <w:r w:rsidRPr="00C2528C">
        <w:separator/>
      </w:r>
    </w:p>
  </w:footnote>
  <w:footnote w:type="continuationSeparator" w:id="0">
    <w:p w14:paraId="3CF63545" w14:textId="77777777" w:rsidR="00FF494D" w:rsidRDefault="00FF494D" w:rsidP="00DF2F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3B03D" w14:textId="77777777" w:rsidR="00FF494D" w:rsidRDefault="00FF494D" w:rsidP="00DF2F10">
    <w:pPr>
      <w:pStyle w:val="Koptekst"/>
    </w:pPr>
    <w:r w:rsidRPr="00B05A9B">
      <w:rPr>
        <w:noProof/>
        <w:vertAlign w:val="subscript"/>
        <w:lang w:eastAsia="nl-NL"/>
      </w:rPr>
      <w:drawing>
        <wp:anchor distT="0" distB="0" distL="114300" distR="114300" simplePos="0" relativeHeight="251662336" behindDoc="1" locked="0" layoutInCell="1" allowOverlap="1" wp14:anchorId="157D3B5D" wp14:editId="005B28F8">
          <wp:simplePos x="0" y="0"/>
          <wp:positionH relativeFrom="page">
            <wp:posOffset>374650</wp:posOffset>
          </wp:positionH>
          <wp:positionV relativeFrom="page">
            <wp:posOffset>877570</wp:posOffset>
          </wp:positionV>
          <wp:extent cx="380520" cy="445320"/>
          <wp:effectExtent l="0" t="0" r="635"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0520" cy="4453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88B09" w14:textId="77777777" w:rsidR="00FF494D" w:rsidRPr="004B529C" w:rsidRDefault="00FF494D" w:rsidP="00DF2F10">
    <w:pPr>
      <w:pStyle w:val="Koptekst"/>
    </w:pPr>
    <w:r w:rsidRPr="004B529C">
      <w:t>Plan van aanpak</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4A2368" w14:textId="77777777" w:rsidR="00FF494D" w:rsidRPr="004B529C" w:rsidRDefault="00FF494D" w:rsidP="00DF2F10">
    <w:pPr>
      <w:pStyle w:val="Koptekst"/>
    </w:pPr>
    <w:r w:rsidRPr="004B529C">
      <w:t>Plan van aanpak</w:t>
    </w:r>
  </w:p>
  <w:p w14:paraId="633D1BAE" w14:textId="77777777" w:rsidR="00FF494D" w:rsidRDefault="00FF494D" w:rsidP="00DF2F10"/>
  <w:p w14:paraId="3A5BC651" w14:textId="77777777" w:rsidR="00FF494D" w:rsidRDefault="00FF494D" w:rsidP="00DF2F10"/>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FF494D" w:rsidRPr="005121D1" w14:paraId="74127719" w14:textId="77777777" w:rsidTr="0032779E">
      <w:trPr>
        <w:trHeight w:hRule="exact" w:val="3402"/>
      </w:trPr>
      <w:tc>
        <w:tcPr>
          <w:tcW w:w="9072" w:type="dxa"/>
        </w:tcPr>
        <w:p w14:paraId="6DD3DEAD" w14:textId="7D888D24" w:rsidR="00FF494D" w:rsidRPr="005121D1" w:rsidRDefault="00726EA4" w:rsidP="00DF2F10">
          <w:pPr>
            <w:pStyle w:val="CoverTitel"/>
            <w:rPr>
              <w:noProof/>
            </w:rPr>
          </w:pPr>
          <w:fldSimple w:instr=" STYLEREF  CoverTitel  \* MERGEFORMAT ">
            <w:r w:rsidR="007D779D">
              <w:rPr>
                <w:noProof/>
              </w:rPr>
              <w:t>Vul in op cover: titel, geen enter gebruiken</w:t>
            </w:r>
          </w:fldSimple>
        </w:p>
      </w:tc>
    </w:tr>
    <w:tr w:rsidR="00FF494D" w:rsidRPr="0035544D" w14:paraId="7A1B11AD" w14:textId="77777777" w:rsidTr="0032779E">
      <w:trPr>
        <w:trHeight w:hRule="exact" w:val="1701"/>
      </w:trPr>
      <w:tc>
        <w:tcPr>
          <w:tcW w:w="9072" w:type="dxa"/>
        </w:tcPr>
        <w:p w14:paraId="036FFBC9" w14:textId="3B932A41" w:rsidR="00FF494D" w:rsidRPr="0035544D" w:rsidRDefault="00726EA4" w:rsidP="00DF2F10">
          <w:pPr>
            <w:pStyle w:val="CoverOndertitel"/>
          </w:pPr>
          <w:fldSimple w:instr=" STYLEREF  CoverOndertitel  \* MERGEFORMAT ">
            <w:r w:rsidR="007D779D">
              <w:rPr>
                <w:noProof/>
              </w:rPr>
              <w:t>Vul in op cover: subtitel</w:t>
            </w:r>
          </w:fldSimple>
        </w:p>
      </w:tc>
    </w:tr>
    <w:tr w:rsidR="00FF494D" w:rsidRPr="0035544D" w14:paraId="494DD51F" w14:textId="77777777" w:rsidTr="0032779E">
      <w:tc>
        <w:tcPr>
          <w:tcW w:w="9072" w:type="dxa"/>
        </w:tcPr>
        <w:p w14:paraId="7B821ADF" w14:textId="0D7F1D82" w:rsidR="00FF494D" w:rsidRPr="0035544D" w:rsidRDefault="00726EA4" w:rsidP="00DF2F10">
          <w:pPr>
            <w:pStyle w:val="CoverDatum"/>
          </w:pPr>
          <w:fldSimple w:instr=" STYLEREF  CoverDatum  \* MERGEFORMAT ">
            <w:r w:rsidR="007D779D">
              <w:rPr>
                <w:noProof/>
              </w:rPr>
              <w:t>Vul in op cover: datum</w:t>
            </w:r>
          </w:fldSimple>
        </w:p>
      </w:tc>
    </w:tr>
  </w:tbl>
  <w:p w14:paraId="49F5E6B2" w14:textId="77777777" w:rsidR="00FF494D" w:rsidRDefault="00FF494D" w:rsidP="00DF2F10">
    <w:pPr>
      <w:pStyle w:val="Kopteks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B6895" w14:textId="77777777" w:rsidR="00FF494D" w:rsidRPr="00E314F3" w:rsidRDefault="00FF494D" w:rsidP="00DF2F10">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38866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0E8644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8E6C64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07E8A9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BAE9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78C0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234FA0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8E0939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F7C96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C18BF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AB2CC3"/>
    <w:multiLevelType w:val="hybridMultilevel"/>
    <w:tmpl w:val="8FD0908E"/>
    <w:lvl w:ilvl="0" w:tplc="213671AE">
      <w:numFmt w:val="bullet"/>
      <w:lvlText w:val="•"/>
      <w:lvlJc w:val="left"/>
      <w:pPr>
        <w:ind w:left="705" w:hanging="705"/>
      </w:pPr>
      <w:rPr>
        <w:rFonts w:ascii="Source Sans Pro" w:eastAsiaTheme="minorHAnsi" w:hAnsi="Source Sans Pro"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12B33A8"/>
    <w:multiLevelType w:val="hybridMultilevel"/>
    <w:tmpl w:val="08E0F97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FEC1493"/>
    <w:multiLevelType w:val="multilevel"/>
    <w:tmpl w:val="94005AA0"/>
    <w:lvl w:ilvl="0">
      <w:start w:val="1"/>
      <w:numFmt w:val="decimal"/>
      <w:pStyle w:val="Kop1"/>
      <w:lvlText w:val="%1"/>
      <w:lvlJc w:val="left"/>
      <w:pPr>
        <w:ind w:left="907" w:hanging="907"/>
      </w:pPr>
      <w:rPr>
        <w:rFonts w:hint="default"/>
      </w:rPr>
    </w:lvl>
    <w:lvl w:ilvl="1">
      <w:start w:val="1"/>
      <w:numFmt w:val="decimal"/>
      <w:pStyle w:val="Kop2"/>
      <w:lvlText w:val="%1.%2"/>
      <w:lvlJc w:val="left"/>
      <w:pPr>
        <w:ind w:left="907" w:hanging="907"/>
      </w:pPr>
      <w:rPr>
        <w:rFonts w:hint="default"/>
      </w:rPr>
    </w:lvl>
    <w:lvl w:ilvl="2">
      <w:start w:val="1"/>
      <w:numFmt w:val="decimal"/>
      <w:pStyle w:val="Kop3"/>
      <w:lvlText w:val="%1.%2.%3"/>
      <w:lvlJc w:val="left"/>
      <w:pPr>
        <w:ind w:left="907" w:hanging="907"/>
      </w:pPr>
      <w:rPr>
        <w:rFonts w:hint="default"/>
      </w:rPr>
    </w:lvl>
    <w:lvl w:ilvl="3">
      <w:start w:val="1"/>
      <w:numFmt w:val="decimal"/>
      <w:lvlText w:val="(%4)"/>
      <w:lvlJc w:val="left"/>
      <w:pPr>
        <w:ind w:left="907" w:hanging="907"/>
      </w:pPr>
      <w:rPr>
        <w:rFonts w:hint="default"/>
      </w:rPr>
    </w:lvl>
    <w:lvl w:ilvl="4">
      <w:start w:val="1"/>
      <w:numFmt w:val="lowerLetter"/>
      <w:lvlText w:val="(%5)"/>
      <w:lvlJc w:val="left"/>
      <w:pPr>
        <w:ind w:left="907" w:hanging="907"/>
      </w:pPr>
      <w:rPr>
        <w:rFonts w:hint="default"/>
      </w:rPr>
    </w:lvl>
    <w:lvl w:ilvl="5">
      <w:start w:val="1"/>
      <w:numFmt w:val="lowerRoman"/>
      <w:lvlText w:val="(%6)"/>
      <w:lvlJc w:val="left"/>
      <w:pPr>
        <w:ind w:left="907" w:hanging="907"/>
      </w:pPr>
      <w:rPr>
        <w:rFonts w:hint="default"/>
      </w:rPr>
    </w:lvl>
    <w:lvl w:ilvl="6">
      <w:start w:val="1"/>
      <w:numFmt w:val="decimal"/>
      <w:lvlText w:val="%7."/>
      <w:lvlJc w:val="left"/>
      <w:pPr>
        <w:ind w:left="907" w:hanging="907"/>
      </w:pPr>
      <w:rPr>
        <w:rFonts w:hint="default"/>
      </w:rPr>
    </w:lvl>
    <w:lvl w:ilvl="7">
      <w:start w:val="1"/>
      <w:numFmt w:val="lowerLetter"/>
      <w:lvlText w:val="%8."/>
      <w:lvlJc w:val="left"/>
      <w:pPr>
        <w:ind w:left="907" w:hanging="907"/>
      </w:pPr>
      <w:rPr>
        <w:rFonts w:hint="default"/>
      </w:rPr>
    </w:lvl>
    <w:lvl w:ilvl="8">
      <w:start w:val="1"/>
      <w:numFmt w:val="lowerRoman"/>
      <w:lvlText w:val="%9."/>
      <w:lvlJc w:val="left"/>
      <w:pPr>
        <w:ind w:left="907" w:hanging="907"/>
      </w:pPr>
      <w:rPr>
        <w:rFonts w:hint="default"/>
      </w:rPr>
    </w:lvl>
  </w:abstractNum>
  <w:abstractNum w:abstractNumId="13" w15:restartNumberingAfterBreak="0">
    <w:nsid w:val="45354FB8"/>
    <w:multiLevelType w:val="hybridMultilevel"/>
    <w:tmpl w:val="344E016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9AF708D"/>
    <w:multiLevelType w:val="hybridMultilevel"/>
    <w:tmpl w:val="5038E82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63AD265D"/>
    <w:multiLevelType w:val="hybridMultilevel"/>
    <w:tmpl w:val="D886068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6A3665C5"/>
    <w:multiLevelType w:val="hybridMultilevel"/>
    <w:tmpl w:val="2BE20BA2"/>
    <w:lvl w:ilvl="0" w:tplc="213671AE">
      <w:numFmt w:val="bullet"/>
      <w:lvlText w:val="•"/>
      <w:lvlJc w:val="left"/>
      <w:pPr>
        <w:ind w:left="705" w:hanging="705"/>
      </w:pPr>
      <w:rPr>
        <w:rFonts w:ascii="Source Sans Pro" w:eastAsiaTheme="minorHAnsi" w:hAnsi="Source Sans Pro"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920674591">
    <w:abstractNumId w:val="12"/>
  </w:num>
  <w:num w:numId="2" w16cid:durableId="534973224">
    <w:abstractNumId w:val="9"/>
  </w:num>
  <w:num w:numId="3" w16cid:durableId="447630552">
    <w:abstractNumId w:val="7"/>
  </w:num>
  <w:num w:numId="4" w16cid:durableId="457840419">
    <w:abstractNumId w:val="6"/>
  </w:num>
  <w:num w:numId="5" w16cid:durableId="729617730">
    <w:abstractNumId w:val="5"/>
  </w:num>
  <w:num w:numId="6" w16cid:durableId="658462732">
    <w:abstractNumId w:val="4"/>
  </w:num>
  <w:num w:numId="7" w16cid:durableId="1156536915">
    <w:abstractNumId w:val="8"/>
  </w:num>
  <w:num w:numId="8" w16cid:durableId="188568150">
    <w:abstractNumId w:val="3"/>
  </w:num>
  <w:num w:numId="9" w16cid:durableId="897668305">
    <w:abstractNumId w:val="2"/>
  </w:num>
  <w:num w:numId="10" w16cid:durableId="330718296">
    <w:abstractNumId w:val="1"/>
  </w:num>
  <w:num w:numId="11" w16cid:durableId="1969237514">
    <w:abstractNumId w:val="0"/>
  </w:num>
  <w:num w:numId="12" w16cid:durableId="1220941823">
    <w:abstractNumId w:val="13"/>
  </w:num>
  <w:num w:numId="13" w16cid:durableId="1472792508">
    <w:abstractNumId w:val="15"/>
  </w:num>
  <w:num w:numId="14" w16cid:durableId="490567340">
    <w:abstractNumId w:val="14"/>
  </w:num>
  <w:num w:numId="15" w16cid:durableId="1568879780">
    <w:abstractNumId w:val="10"/>
  </w:num>
  <w:num w:numId="16" w16cid:durableId="919874978">
    <w:abstractNumId w:val="16"/>
  </w:num>
  <w:num w:numId="17" w16cid:durableId="58591746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1F22"/>
    <w:rsid w:val="0001372A"/>
    <w:rsid w:val="000176D7"/>
    <w:rsid w:val="00024159"/>
    <w:rsid w:val="00027007"/>
    <w:rsid w:val="00040A1E"/>
    <w:rsid w:val="00055584"/>
    <w:rsid w:val="000653BE"/>
    <w:rsid w:val="000774E2"/>
    <w:rsid w:val="000B51EB"/>
    <w:rsid w:val="000C46F4"/>
    <w:rsid w:val="000C55E5"/>
    <w:rsid w:val="000D162F"/>
    <w:rsid w:val="000F3F62"/>
    <w:rsid w:val="000F5D6F"/>
    <w:rsid w:val="001051EF"/>
    <w:rsid w:val="00116BE1"/>
    <w:rsid w:val="00117F01"/>
    <w:rsid w:val="00127196"/>
    <w:rsid w:val="001435C1"/>
    <w:rsid w:val="00151E3A"/>
    <w:rsid w:val="00152ADD"/>
    <w:rsid w:val="001628C8"/>
    <w:rsid w:val="00182E34"/>
    <w:rsid w:val="00183847"/>
    <w:rsid w:val="001947EE"/>
    <w:rsid w:val="001A1F22"/>
    <w:rsid w:val="001A5A0B"/>
    <w:rsid w:val="001A5A6E"/>
    <w:rsid w:val="001A73CE"/>
    <w:rsid w:val="001B7C0D"/>
    <w:rsid w:val="001C2C35"/>
    <w:rsid w:val="001C610B"/>
    <w:rsid w:val="001D295C"/>
    <w:rsid w:val="001E0834"/>
    <w:rsid w:val="001E2664"/>
    <w:rsid w:val="001E73B4"/>
    <w:rsid w:val="001F196C"/>
    <w:rsid w:val="002009D5"/>
    <w:rsid w:val="00214F55"/>
    <w:rsid w:val="0022204F"/>
    <w:rsid w:val="0023518C"/>
    <w:rsid w:val="002467B4"/>
    <w:rsid w:val="002515FB"/>
    <w:rsid w:val="002526CF"/>
    <w:rsid w:val="002640B8"/>
    <w:rsid w:val="0028309C"/>
    <w:rsid w:val="002A5E3C"/>
    <w:rsid w:val="002A623B"/>
    <w:rsid w:val="002B1B76"/>
    <w:rsid w:val="002B760B"/>
    <w:rsid w:val="002E4CCF"/>
    <w:rsid w:val="002E6C01"/>
    <w:rsid w:val="002F15DE"/>
    <w:rsid w:val="002F18AA"/>
    <w:rsid w:val="002F3004"/>
    <w:rsid w:val="00301FC1"/>
    <w:rsid w:val="003078B0"/>
    <w:rsid w:val="0032779E"/>
    <w:rsid w:val="0033083D"/>
    <w:rsid w:val="003308CE"/>
    <w:rsid w:val="003407FE"/>
    <w:rsid w:val="00343344"/>
    <w:rsid w:val="0035061C"/>
    <w:rsid w:val="0035544D"/>
    <w:rsid w:val="00356047"/>
    <w:rsid w:val="00391949"/>
    <w:rsid w:val="003A521C"/>
    <w:rsid w:val="003B1149"/>
    <w:rsid w:val="003B2713"/>
    <w:rsid w:val="003C4755"/>
    <w:rsid w:val="003C672B"/>
    <w:rsid w:val="003D20AA"/>
    <w:rsid w:val="003F28F5"/>
    <w:rsid w:val="004048BE"/>
    <w:rsid w:val="00411B98"/>
    <w:rsid w:val="004155D7"/>
    <w:rsid w:val="004227DA"/>
    <w:rsid w:val="004258D8"/>
    <w:rsid w:val="00453972"/>
    <w:rsid w:val="00483858"/>
    <w:rsid w:val="004867EC"/>
    <w:rsid w:val="00487466"/>
    <w:rsid w:val="004A2019"/>
    <w:rsid w:val="004B529C"/>
    <w:rsid w:val="004B7E68"/>
    <w:rsid w:val="004C1C35"/>
    <w:rsid w:val="004C30BF"/>
    <w:rsid w:val="004D02B2"/>
    <w:rsid w:val="004D20A7"/>
    <w:rsid w:val="004D4185"/>
    <w:rsid w:val="004E548C"/>
    <w:rsid w:val="005121D1"/>
    <w:rsid w:val="00514ADD"/>
    <w:rsid w:val="00531516"/>
    <w:rsid w:val="00536A3E"/>
    <w:rsid w:val="005378EA"/>
    <w:rsid w:val="00543F84"/>
    <w:rsid w:val="00561C12"/>
    <w:rsid w:val="0058029B"/>
    <w:rsid w:val="00594059"/>
    <w:rsid w:val="0059777E"/>
    <w:rsid w:val="005D5A31"/>
    <w:rsid w:val="005D65AF"/>
    <w:rsid w:val="005D6DF1"/>
    <w:rsid w:val="005E18A9"/>
    <w:rsid w:val="005E4F25"/>
    <w:rsid w:val="005F482C"/>
    <w:rsid w:val="005F650E"/>
    <w:rsid w:val="00602D62"/>
    <w:rsid w:val="00615EFB"/>
    <w:rsid w:val="00620C48"/>
    <w:rsid w:val="0062297D"/>
    <w:rsid w:val="006268CA"/>
    <w:rsid w:val="00631062"/>
    <w:rsid w:val="00636B77"/>
    <w:rsid w:val="00654581"/>
    <w:rsid w:val="00672C12"/>
    <w:rsid w:val="006904EB"/>
    <w:rsid w:val="006A390B"/>
    <w:rsid w:val="006C53DE"/>
    <w:rsid w:val="006C7C9F"/>
    <w:rsid w:val="006F4EF2"/>
    <w:rsid w:val="00706CC3"/>
    <w:rsid w:val="0071513D"/>
    <w:rsid w:val="00726EA4"/>
    <w:rsid w:val="0073219C"/>
    <w:rsid w:val="00746B6F"/>
    <w:rsid w:val="0075115F"/>
    <w:rsid w:val="00753489"/>
    <w:rsid w:val="00785321"/>
    <w:rsid w:val="00786570"/>
    <w:rsid w:val="007958C6"/>
    <w:rsid w:val="007A1023"/>
    <w:rsid w:val="007A2FEB"/>
    <w:rsid w:val="007C5BEA"/>
    <w:rsid w:val="007D4E32"/>
    <w:rsid w:val="007D779D"/>
    <w:rsid w:val="007E2C9D"/>
    <w:rsid w:val="007F06AA"/>
    <w:rsid w:val="007F4FCD"/>
    <w:rsid w:val="00807AB0"/>
    <w:rsid w:val="00812B39"/>
    <w:rsid w:val="00814818"/>
    <w:rsid w:val="00834499"/>
    <w:rsid w:val="00840776"/>
    <w:rsid w:val="00855F3D"/>
    <w:rsid w:val="00866B67"/>
    <w:rsid w:val="00867FD8"/>
    <w:rsid w:val="00872A14"/>
    <w:rsid w:val="00890F6A"/>
    <w:rsid w:val="00893AC0"/>
    <w:rsid w:val="008B42B2"/>
    <w:rsid w:val="008D1F11"/>
    <w:rsid w:val="008D3C15"/>
    <w:rsid w:val="008E6C95"/>
    <w:rsid w:val="009327F0"/>
    <w:rsid w:val="009503FF"/>
    <w:rsid w:val="00957127"/>
    <w:rsid w:val="00965061"/>
    <w:rsid w:val="00975912"/>
    <w:rsid w:val="009813D2"/>
    <w:rsid w:val="009A26B6"/>
    <w:rsid w:val="009A33E5"/>
    <w:rsid w:val="009A64C5"/>
    <w:rsid w:val="009D3523"/>
    <w:rsid w:val="009F2247"/>
    <w:rsid w:val="009F710A"/>
    <w:rsid w:val="00A01E1E"/>
    <w:rsid w:val="00A07755"/>
    <w:rsid w:val="00A424A6"/>
    <w:rsid w:val="00A56639"/>
    <w:rsid w:val="00A7759C"/>
    <w:rsid w:val="00A809EB"/>
    <w:rsid w:val="00A909E2"/>
    <w:rsid w:val="00AA2588"/>
    <w:rsid w:val="00AA351F"/>
    <w:rsid w:val="00AB0422"/>
    <w:rsid w:val="00AD0E80"/>
    <w:rsid w:val="00AE04D8"/>
    <w:rsid w:val="00AE2E83"/>
    <w:rsid w:val="00AF43F3"/>
    <w:rsid w:val="00B33F42"/>
    <w:rsid w:val="00B36038"/>
    <w:rsid w:val="00B449AF"/>
    <w:rsid w:val="00B52F3B"/>
    <w:rsid w:val="00B616D3"/>
    <w:rsid w:val="00B91F88"/>
    <w:rsid w:val="00BB71E8"/>
    <w:rsid w:val="00BD5420"/>
    <w:rsid w:val="00BE71C9"/>
    <w:rsid w:val="00BE739F"/>
    <w:rsid w:val="00BE7645"/>
    <w:rsid w:val="00C02617"/>
    <w:rsid w:val="00C02C63"/>
    <w:rsid w:val="00C23781"/>
    <w:rsid w:val="00C2528C"/>
    <w:rsid w:val="00C30157"/>
    <w:rsid w:val="00C3190A"/>
    <w:rsid w:val="00C52372"/>
    <w:rsid w:val="00C67B80"/>
    <w:rsid w:val="00C72595"/>
    <w:rsid w:val="00C821BA"/>
    <w:rsid w:val="00C840B5"/>
    <w:rsid w:val="00C868D6"/>
    <w:rsid w:val="00C87FB6"/>
    <w:rsid w:val="00C91138"/>
    <w:rsid w:val="00CC3430"/>
    <w:rsid w:val="00CC3892"/>
    <w:rsid w:val="00CD30AF"/>
    <w:rsid w:val="00CE6EB4"/>
    <w:rsid w:val="00CF51DE"/>
    <w:rsid w:val="00CF7749"/>
    <w:rsid w:val="00D02558"/>
    <w:rsid w:val="00D11FF4"/>
    <w:rsid w:val="00D133E4"/>
    <w:rsid w:val="00D26456"/>
    <w:rsid w:val="00D464FE"/>
    <w:rsid w:val="00D52C9D"/>
    <w:rsid w:val="00D55EC6"/>
    <w:rsid w:val="00D578D6"/>
    <w:rsid w:val="00D7588D"/>
    <w:rsid w:val="00D8632A"/>
    <w:rsid w:val="00D96D66"/>
    <w:rsid w:val="00DA205F"/>
    <w:rsid w:val="00DC2B9B"/>
    <w:rsid w:val="00DE7DD6"/>
    <w:rsid w:val="00DF2F10"/>
    <w:rsid w:val="00DF4A3A"/>
    <w:rsid w:val="00DF6407"/>
    <w:rsid w:val="00E051CB"/>
    <w:rsid w:val="00E16AC1"/>
    <w:rsid w:val="00E23F3C"/>
    <w:rsid w:val="00E30009"/>
    <w:rsid w:val="00E314F3"/>
    <w:rsid w:val="00E36A98"/>
    <w:rsid w:val="00E41F7A"/>
    <w:rsid w:val="00E477B6"/>
    <w:rsid w:val="00E51FD9"/>
    <w:rsid w:val="00E7286C"/>
    <w:rsid w:val="00E90F8B"/>
    <w:rsid w:val="00E917F0"/>
    <w:rsid w:val="00EA5823"/>
    <w:rsid w:val="00EB55D7"/>
    <w:rsid w:val="00EC65A2"/>
    <w:rsid w:val="00ED00E2"/>
    <w:rsid w:val="00EE728F"/>
    <w:rsid w:val="00F07725"/>
    <w:rsid w:val="00F3224F"/>
    <w:rsid w:val="00F329A0"/>
    <w:rsid w:val="00F35FC0"/>
    <w:rsid w:val="00F36F0C"/>
    <w:rsid w:val="00F42F72"/>
    <w:rsid w:val="00F476F5"/>
    <w:rsid w:val="00F53F13"/>
    <w:rsid w:val="00F743F8"/>
    <w:rsid w:val="00F75451"/>
    <w:rsid w:val="00F7739B"/>
    <w:rsid w:val="00F9657F"/>
    <w:rsid w:val="00FA10B4"/>
    <w:rsid w:val="00FB00A9"/>
    <w:rsid w:val="00FB46C5"/>
    <w:rsid w:val="00FE2DEE"/>
    <w:rsid w:val="00FE4A48"/>
    <w:rsid w:val="00FE6676"/>
    <w:rsid w:val="00FF0D1D"/>
    <w:rsid w:val="00FF494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14462919"/>
  <w15:docId w15:val="{F3A8D3C4-F1FD-42CE-9B9F-8E3F9019A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F2F10"/>
    <w:pPr>
      <w:spacing w:after="0" w:line="240" w:lineRule="auto"/>
    </w:pPr>
    <w:rPr>
      <w:rFonts w:ascii="Source Sans Pro" w:hAnsi="Source Sans Pro"/>
    </w:rPr>
  </w:style>
  <w:style w:type="paragraph" w:styleId="Kop1">
    <w:name w:val="heading 1"/>
    <w:aliases w:val="Hoofdstuk"/>
    <w:basedOn w:val="Standaard"/>
    <w:next w:val="Standaard"/>
    <w:link w:val="Kop1Char"/>
    <w:uiPriority w:val="9"/>
    <w:qFormat/>
    <w:rsid w:val="0033083D"/>
    <w:pPr>
      <w:keepNext/>
      <w:keepLines/>
      <w:pageBreakBefore/>
      <w:numPr>
        <w:numId w:val="1"/>
      </w:numPr>
      <w:spacing w:after="540"/>
      <w:outlineLvl w:val="0"/>
    </w:pPr>
    <w:rPr>
      <w:rFonts w:eastAsiaTheme="majorEastAsia" w:cstheme="majorBidi"/>
      <w:b/>
      <w:bCs/>
      <w:color w:val="E16E22" w:themeColor="text2"/>
      <w:sz w:val="40"/>
      <w:szCs w:val="28"/>
    </w:rPr>
  </w:style>
  <w:style w:type="paragraph" w:styleId="Kop2">
    <w:name w:val="heading 2"/>
    <w:aliases w:val="Paragraaf"/>
    <w:basedOn w:val="Standaard"/>
    <w:next w:val="Standaard"/>
    <w:link w:val="Kop2Char"/>
    <w:uiPriority w:val="9"/>
    <w:unhideWhenUsed/>
    <w:qFormat/>
    <w:rsid w:val="001A1F22"/>
    <w:pPr>
      <w:keepNext/>
      <w:keepLines/>
      <w:numPr>
        <w:ilvl w:val="1"/>
        <w:numId w:val="1"/>
      </w:numPr>
      <w:spacing w:before="246" w:after="120"/>
      <w:contextualSpacing/>
      <w:outlineLvl w:val="1"/>
    </w:pPr>
    <w:rPr>
      <w:rFonts w:eastAsiaTheme="majorEastAsia" w:cstheme="majorBidi"/>
      <w:b/>
      <w:bCs/>
      <w:color w:val="E16E22" w:themeColor="accent1"/>
      <w:sz w:val="32"/>
      <w:szCs w:val="26"/>
    </w:rPr>
  </w:style>
  <w:style w:type="paragraph" w:styleId="Kop3">
    <w:name w:val="heading 3"/>
    <w:aliases w:val="Subparagraaf"/>
    <w:basedOn w:val="Standaard"/>
    <w:next w:val="Standaard"/>
    <w:link w:val="Kop3Char"/>
    <w:uiPriority w:val="9"/>
    <w:unhideWhenUsed/>
    <w:qFormat/>
    <w:rsid w:val="00343344"/>
    <w:pPr>
      <w:keepNext/>
      <w:keepLines/>
      <w:numPr>
        <w:ilvl w:val="2"/>
        <w:numId w:val="1"/>
      </w:numPr>
      <w:spacing w:before="246" w:after="246"/>
      <w:outlineLvl w:val="2"/>
    </w:pPr>
    <w:rPr>
      <w:rFonts w:eastAsiaTheme="majorEastAsia" w:cstheme="majorBidi"/>
      <w:b/>
      <w:bCs/>
      <w:color w:val="E16E22" w:themeColor="text2"/>
      <w:sz w:val="24"/>
      <w:szCs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1A5A6E"/>
    <w:pPr>
      <w:tabs>
        <w:tab w:val="center" w:pos="4536"/>
        <w:tab w:val="right" w:pos="9072"/>
      </w:tabs>
    </w:pPr>
  </w:style>
  <w:style w:type="character" w:customStyle="1" w:styleId="KoptekstChar">
    <w:name w:val="Koptekst Char"/>
    <w:basedOn w:val="Standaardalinea-lettertype"/>
    <w:link w:val="Koptekst"/>
    <w:uiPriority w:val="99"/>
    <w:rsid w:val="001A5A6E"/>
  </w:style>
  <w:style w:type="paragraph" w:styleId="Voettekst">
    <w:name w:val="footer"/>
    <w:basedOn w:val="Standaard"/>
    <w:link w:val="VoettekstChar"/>
    <w:uiPriority w:val="99"/>
    <w:unhideWhenUsed/>
    <w:rsid w:val="004B7E68"/>
    <w:pPr>
      <w:ind w:right="1134"/>
    </w:pPr>
  </w:style>
  <w:style w:type="character" w:customStyle="1" w:styleId="VoettekstChar">
    <w:name w:val="Voettekst Char"/>
    <w:basedOn w:val="Standaardalinea-lettertype"/>
    <w:link w:val="Voettekst"/>
    <w:uiPriority w:val="99"/>
    <w:rsid w:val="004B7E68"/>
    <w:rPr>
      <w:rFonts w:ascii="Calibri" w:hAnsi="Calibri"/>
      <w:sz w:val="20"/>
    </w:rPr>
  </w:style>
  <w:style w:type="paragraph" w:styleId="Ballontekst">
    <w:name w:val="Balloon Text"/>
    <w:basedOn w:val="Standaard"/>
    <w:link w:val="BallontekstChar"/>
    <w:uiPriority w:val="99"/>
    <w:semiHidden/>
    <w:unhideWhenUsed/>
    <w:rsid w:val="001A5A6E"/>
    <w:rPr>
      <w:rFonts w:ascii="Tahoma" w:hAnsi="Tahoma" w:cs="Tahoma"/>
      <w:sz w:val="16"/>
      <w:szCs w:val="16"/>
    </w:rPr>
  </w:style>
  <w:style w:type="character" w:customStyle="1" w:styleId="BallontekstChar">
    <w:name w:val="Ballontekst Char"/>
    <w:basedOn w:val="Standaardalinea-lettertype"/>
    <w:link w:val="Ballontekst"/>
    <w:uiPriority w:val="99"/>
    <w:semiHidden/>
    <w:rsid w:val="001A5A6E"/>
    <w:rPr>
      <w:rFonts w:ascii="Tahoma" w:hAnsi="Tahoma" w:cs="Tahoma"/>
      <w:sz w:val="16"/>
      <w:szCs w:val="16"/>
    </w:rPr>
  </w:style>
  <w:style w:type="table" w:styleId="Tabelraster">
    <w:name w:val="Table Grid"/>
    <w:basedOn w:val="Standaardtabel"/>
    <w:uiPriority w:val="59"/>
    <w:rsid w:val="003554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verTitel">
    <w:name w:val="CoverTitel"/>
    <w:basedOn w:val="Standaard"/>
    <w:rsid w:val="0035544D"/>
    <w:rPr>
      <w:b/>
      <w:color w:val="E16E22" w:themeColor="text2"/>
      <w:sz w:val="72"/>
      <w:szCs w:val="72"/>
    </w:rPr>
  </w:style>
  <w:style w:type="paragraph" w:customStyle="1" w:styleId="CoverOndertitel">
    <w:name w:val="CoverOndertitel"/>
    <w:basedOn w:val="Standaard"/>
    <w:rsid w:val="0035544D"/>
    <w:rPr>
      <w:b/>
      <w:sz w:val="40"/>
      <w:szCs w:val="40"/>
    </w:rPr>
  </w:style>
  <w:style w:type="paragraph" w:customStyle="1" w:styleId="CoverDatum">
    <w:name w:val="CoverDatum"/>
    <w:basedOn w:val="Standaard"/>
    <w:rsid w:val="0035544D"/>
    <w:rPr>
      <w:b/>
    </w:rPr>
  </w:style>
  <w:style w:type="paragraph" w:customStyle="1" w:styleId="Ongenummerdhoofdstuk-nietininhoud">
    <w:name w:val="Ongenummerd hoofdstuk - niet in inhoud"/>
    <w:basedOn w:val="Standaard"/>
    <w:next w:val="Standaard"/>
    <w:qFormat/>
    <w:rsid w:val="007D4E32"/>
    <w:pPr>
      <w:pageBreakBefore/>
      <w:spacing w:after="540"/>
    </w:pPr>
    <w:rPr>
      <w:b/>
      <w:color w:val="E16E22" w:themeColor="text2"/>
      <w:sz w:val="40"/>
      <w:szCs w:val="40"/>
    </w:rPr>
  </w:style>
  <w:style w:type="paragraph" w:styleId="Geenafstand">
    <w:name w:val="No Spacing"/>
    <w:uiPriority w:val="1"/>
    <w:rsid w:val="00654581"/>
    <w:pPr>
      <w:spacing w:after="0" w:line="240" w:lineRule="auto"/>
    </w:pPr>
    <w:rPr>
      <w:rFonts w:ascii="Calibri" w:hAnsi="Calibri"/>
      <w:sz w:val="20"/>
    </w:rPr>
  </w:style>
  <w:style w:type="paragraph" w:customStyle="1" w:styleId="Ongenummerdhoofdstuk">
    <w:name w:val="Ongenummerd hoofdstuk"/>
    <w:basedOn w:val="Standaard"/>
    <w:next w:val="Standaard"/>
    <w:qFormat/>
    <w:rsid w:val="007D4E32"/>
    <w:pPr>
      <w:pageBreakBefore/>
      <w:spacing w:after="540"/>
      <w:outlineLvl w:val="0"/>
    </w:pPr>
    <w:rPr>
      <w:b/>
      <w:color w:val="E16E22" w:themeColor="text2"/>
      <w:sz w:val="40"/>
      <w:szCs w:val="40"/>
    </w:rPr>
  </w:style>
  <w:style w:type="paragraph" w:customStyle="1" w:styleId="Tussenkop">
    <w:name w:val="Tussenkop"/>
    <w:basedOn w:val="Standaard"/>
    <w:next w:val="Standaard"/>
    <w:qFormat/>
    <w:rsid w:val="00FB46C5"/>
    <w:pPr>
      <w:spacing w:before="246" w:after="120"/>
    </w:pPr>
    <w:rPr>
      <w:b/>
      <w:color w:val="E16E22" w:themeColor="text2"/>
    </w:rPr>
  </w:style>
  <w:style w:type="character" w:customStyle="1" w:styleId="Kop1Char">
    <w:name w:val="Kop 1 Char"/>
    <w:aliases w:val="Hoofdstuk Char"/>
    <w:basedOn w:val="Standaardalinea-lettertype"/>
    <w:link w:val="Kop1"/>
    <w:uiPriority w:val="9"/>
    <w:rsid w:val="0033083D"/>
    <w:rPr>
      <w:rFonts w:ascii="Calibri" w:eastAsiaTheme="majorEastAsia" w:hAnsi="Calibri" w:cstheme="majorBidi"/>
      <w:b/>
      <w:bCs/>
      <w:color w:val="E16E22" w:themeColor="text2"/>
      <w:sz w:val="40"/>
      <w:szCs w:val="28"/>
    </w:rPr>
  </w:style>
  <w:style w:type="character" w:customStyle="1" w:styleId="Kop2Char">
    <w:name w:val="Kop 2 Char"/>
    <w:aliases w:val="Paragraaf Char"/>
    <w:basedOn w:val="Standaardalinea-lettertype"/>
    <w:link w:val="Kop2"/>
    <w:uiPriority w:val="9"/>
    <w:rsid w:val="001A1F22"/>
    <w:rPr>
      <w:rFonts w:ascii="Calibri" w:eastAsiaTheme="majorEastAsia" w:hAnsi="Calibri" w:cstheme="majorBidi"/>
      <w:b/>
      <w:bCs/>
      <w:color w:val="E16E22" w:themeColor="accent1"/>
      <w:sz w:val="32"/>
      <w:szCs w:val="26"/>
    </w:rPr>
  </w:style>
  <w:style w:type="character" w:customStyle="1" w:styleId="Kop3Char">
    <w:name w:val="Kop 3 Char"/>
    <w:aliases w:val="Subparagraaf Char"/>
    <w:basedOn w:val="Standaardalinea-lettertype"/>
    <w:link w:val="Kop3"/>
    <w:uiPriority w:val="9"/>
    <w:rsid w:val="00343344"/>
    <w:rPr>
      <w:rFonts w:ascii="Calibri" w:eastAsiaTheme="majorEastAsia" w:hAnsi="Calibri" w:cstheme="majorBidi"/>
      <w:b/>
      <w:bCs/>
      <w:color w:val="E16E22" w:themeColor="text2"/>
      <w:sz w:val="24"/>
      <w:szCs w:val="24"/>
    </w:rPr>
  </w:style>
  <w:style w:type="paragraph" w:styleId="Inhopg1">
    <w:name w:val="toc 1"/>
    <w:basedOn w:val="Kop3"/>
    <w:next w:val="Kop3"/>
    <w:autoRedefine/>
    <w:uiPriority w:val="39"/>
    <w:unhideWhenUsed/>
    <w:rsid w:val="00E51FD9"/>
    <w:pPr>
      <w:keepNext w:val="0"/>
      <w:keepLines w:val="0"/>
      <w:numPr>
        <w:ilvl w:val="0"/>
        <w:numId w:val="0"/>
      </w:numPr>
      <w:tabs>
        <w:tab w:val="left" w:pos="567"/>
        <w:tab w:val="right" w:pos="9060"/>
      </w:tabs>
      <w:spacing w:after="0"/>
      <w:ind w:right="1134"/>
    </w:pPr>
    <w:rPr>
      <w:rFonts w:eastAsiaTheme="minorHAnsi" w:cstheme="minorBidi"/>
      <w:bCs w:val="0"/>
      <w:color w:val="auto"/>
      <w:sz w:val="20"/>
      <w:szCs w:val="18"/>
      <w:lang w:val="en-US"/>
    </w:rPr>
  </w:style>
  <w:style w:type="character" w:styleId="Hyperlink">
    <w:name w:val="Hyperlink"/>
    <w:basedOn w:val="Standaardalinea-lettertype"/>
    <w:uiPriority w:val="99"/>
    <w:unhideWhenUsed/>
    <w:rsid w:val="00343344"/>
    <w:rPr>
      <w:color w:val="0563C1" w:themeColor="hyperlink"/>
      <w:u w:val="single"/>
    </w:rPr>
  </w:style>
  <w:style w:type="paragraph" w:styleId="Inhopg2">
    <w:name w:val="toc 2"/>
    <w:basedOn w:val="Standaard"/>
    <w:next w:val="Standaard"/>
    <w:autoRedefine/>
    <w:uiPriority w:val="39"/>
    <w:unhideWhenUsed/>
    <w:rsid w:val="00E51FD9"/>
    <w:pPr>
      <w:tabs>
        <w:tab w:val="left" w:pos="567"/>
        <w:tab w:val="right" w:pos="9060"/>
      </w:tabs>
      <w:ind w:right="1134"/>
    </w:pPr>
  </w:style>
  <w:style w:type="paragraph" w:customStyle="1" w:styleId="Ongenummerdeparagraaf">
    <w:name w:val="Ongenummerde paragraaf"/>
    <w:basedOn w:val="Standaard"/>
    <w:next w:val="Standaard"/>
    <w:qFormat/>
    <w:rsid w:val="00814818"/>
    <w:pPr>
      <w:spacing w:before="246" w:after="246"/>
      <w:contextualSpacing/>
      <w:outlineLvl w:val="1"/>
    </w:pPr>
    <w:rPr>
      <w:b/>
      <w:color w:val="E16E22" w:themeColor="text2"/>
      <w:sz w:val="32"/>
      <w:szCs w:val="32"/>
    </w:rPr>
  </w:style>
  <w:style w:type="paragraph" w:customStyle="1" w:styleId="Ongenummerdesubparagraaf">
    <w:name w:val="Ongenummerde subparagraaf"/>
    <w:basedOn w:val="Standaard"/>
    <w:next w:val="Standaard"/>
    <w:qFormat/>
    <w:rsid w:val="00814818"/>
    <w:pPr>
      <w:spacing w:before="246" w:after="246"/>
      <w:outlineLvl w:val="2"/>
    </w:pPr>
    <w:rPr>
      <w:b/>
      <w:color w:val="E16E22" w:themeColor="text2"/>
      <w:sz w:val="24"/>
      <w:szCs w:val="24"/>
    </w:rPr>
  </w:style>
  <w:style w:type="paragraph" w:styleId="Voetnoottekst">
    <w:name w:val="footnote text"/>
    <w:basedOn w:val="Standaard"/>
    <w:link w:val="VoetnoottekstChar"/>
    <w:uiPriority w:val="99"/>
    <w:semiHidden/>
    <w:unhideWhenUsed/>
    <w:rsid w:val="00C2528C"/>
    <w:rPr>
      <w:sz w:val="16"/>
      <w:szCs w:val="20"/>
    </w:rPr>
  </w:style>
  <w:style w:type="character" w:customStyle="1" w:styleId="VoetnoottekstChar">
    <w:name w:val="Voetnoottekst Char"/>
    <w:basedOn w:val="Standaardalinea-lettertype"/>
    <w:link w:val="Voetnoottekst"/>
    <w:uiPriority w:val="99"/>
    <w:semiHidden/>
    <w:rsid w:val="00C2528C"/>
    <w:rPr>
      <w:rFonts w:ascii="Calibri" w:hAnsi="Calibri"/>
      <w:sz w:val="16"/>
      <w:szCs w:val="20"/>
    </w:rPr>
  </w:style>
  <w:style w:type="character" w:styleId="Voetnootmarkering">
    <w:name w:val="footnote reference"/>
    <w:basedOn w:val="Standaardalinea-lettertype"/>
    <w:uiPriority w:val="99"/>
    <w:semiHidden/>
    <w:unhideWhenUsed/>
    <w:rsid w:val="00EC65A2"/>
    <w:rPr>
      <w:vertAlign w:val="superscript"/>
    </w:rPr>
  </w:style>
  <w:style w:type="paragraph" w:styleId="Revisie">
    <w:name w:val="Revision"/>
    <w:hidden/>
    <w:uiPriority w:val="99"/>
    <w:semiHidden/>
    <w:rsid w:val="00EC65A2"/>
    <w:pPr>
      <w:spacing w:after="0" w:line="240" w:lineRule="auto"/>
    </w:pPr>
    <w:rPr>
      <w:rFonts w:ascii="Calibri" w:hAnsi="Calibri"/>
      <w:sz w:val="20"/>
    </w:rPr>
  </w:style>
  <w:style w:type="table" w:customStyle="1" w:styleId="NictizTabel">
    <w:name w:val="Nictiz_Tabel"/>
    <w:basedOn w:val="Standaardtabel"/>
    <w:qFormat/>
    <w:rsid w:val="004B529C"/>
    <w:pPr>
      <w:spacing w:after="0" w:line="240" w:lineRule="auto"/>
    </w:pPr>
    <w:rPr>
      <w:rFonts w:asciiTheme="majorHAnsi" w:hAnsiTheme="majorHAnsi"/>
      <w:sz w:val="21"/>
      <w:szCs w:val="24"/>
    </w:rPr>
    <w:tblPr>
      <w:tblInd w:w="142" w:type="dxa"/>
      <w:tblBorders>
        <w:top w:val="single" w:sz="12" w:space="0" w:color="CA69A2"/>
        <w:left w:val="single" w:sz="18" w:space="0" w:color="F3F3F3"/>
        <w:bottom w:val="single" w:sz="12" w:space="0" w:color="CA69A2"/>
        <w:right w:val="single" w:sz="18" w:space="0" w:color="F3F3F3"/>
        <w:insideH w:val="single" w:sz="4" w:space="0" w:color="CA69A2"/>
        <w:insideV w:val="single" w:sz="18" w:space="0" w:color="F3F3F3"/>
      </w:tblBorders>
    </w:tblPr>
    <w:trPr>
      <w:trHeight w:val="1304"/>
    </w:trPr>
    <w:tcPr>
      <w:shd w:val="clear" w:color="auto" w:fill="F3F3F3"/>
    </w:tcPr>
    <w:tblStylePr w:type="firstRow">
      <w:rPr>
        <w:b/>
      </w:rPr>
    </w:tblStylePr>
  </w:style>
  <w:style w:type="table" w:styleId="Lichtearcering">
    <w:name w:val="Light Shading"/>
    <w:basedOn w:val="Standaardtabel"/>
    <w:uiPriority w:val="60"/>
    <w:rsid w:val="00B449AF"/>
    <w:pPr>
      <w:spacing w:after="0" w:line="240" w:lineRule="auto"/>
    </w:pPr>
    <w:rPr>
      <w:color w:val="2D2E2F" w:themeColor="text1" w:themeShade="BF"/>
    </w:rPr>
    <w:tblPr>
      <w:tblStyleRowBandSize w:val="1"/>
      <w:tblStyleColBandSize w:val="1"/>
      <w:tblBorders>
        <w:top w:val="single" w:sz="8" w:space="0" w:color="3D3E3F" w:themeColor="text1"/>
        <w:bottom w:val="single" w:sz="8" w:space="0" w:color="3D3E3F" w:themeColor="text1"/>
      </w:tblBorders>
    </w:tblPr>
    <w:tblStylePr w:type="firstRow">
      <w:pPr>
        <w:spacing w:before="0" w:after="0" w:line="240" w:lineRule="auto"/>
      </w:pPr>
      <w:rPr>
        <w:b/>
        <w:bCs/>
      </w:rPr>
      <w:tblPr/>
      <w:tcPr>
        <w:tcBorders>
          <w:top w:val="single" w:sz="8" w:space="0" w:color="3D3E3F" w:themeColor="text1"/>
          <w:left w:val="nil"/>
          <w:bottom w:val="single" w:sz="8" w:space="0" w:color="3D3E3F" w:themeColor="text1"/>
          <w:right w:val="nil"/>
          <w:insideH w:val="nil"/>
          <w:insideV w:val="nil"/>
        </w:tcBorders>
      </w:tcPr>
    </w:tblStylePr>
    <w:tblStylePr w:type="lastRow">
      <w:pPr>
        <w:spacing w:before="0" w:after="0" w:line="240" w:lineRule="auto"/>
      </w:pPr>
      <w:rPr>
        <w:b/>
        <w:bCs/>
      </w:rPr>
      <w:tblPr/>
      <w:tcPr>
        <w:tcBorders>
          <w:top w:val="single" w:sz="8" w:space="0" w:color="3D3E3F" w:themeColor="text1"/>
          <w:left w:val="nil"/>
          <w:bottom w:val="single" w:sz="8" w:space="0" w:color="3D3E3F"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ECFD0" w:themeFill="text1" w:themeFillTint="3F"/>
      </w:tcPr>
    </w:tblStylePr>
    <w:tblStylePr w:type="band1Horz">
      <w:tblPr/>
      <w:tcPr>
        <w:tcBorders>
          <w:left w:val="nil"/>
          <w:right w:val="nil"/>
          <w:insideH w:val="nil"/>
          <w:insideV w:val="nil"/>
        </w:tcBorders>
        <w:shd w:val="clear" w:color="auto" w:fill="CECFD0" w:themeFill="text1" w:themeFillTint="3F"/>
      </w:tcPr>
    </w:tblStylePr>
  </w:style>
  <w:style w:type="paragraph" w:styleId="Lijstalinea">
    <w:name w:val="List Paragraph"/>
    <w:basedOn w:val="Standaard"/>
    <w:uiPriority w:val="34"/>
    <w:qFormat/>
    <w:rsid w:val="0058029B"/>
    <w:pPr>
      <w:ind w:left="720"/>
      <w:contextualSpacing/>
    </w:pPr>
  </w:style>
  <w:style w:type="character" w:styleId="Verwijzingopmerking">
    <w:name w:val="annotation reference"/>
    <w:basedOn w:val="Standaardalinea-lettertype"/>
    <w:uiPriority w:val="99"/>
    <w:semiHidden/>
    <w:unhideWhenUsed/>
    <w:rsid w:val="00D7588D"/>
    <w:rPr>
      <w:sz w:val="16"/>
      <w:szCs w:val="16"/>
    </w:rPr>
  </w:style>
  <w:style w:type="paragraph" w:styleId="Tekstopmerking">
    <w:name w:val="annotation text"/>
    <w:basedOn w:val="Standaard"/>
    <w:link w:val="TekstopmerkingChar"/>
    <w:uiPriority w:val="99"/>
    <w:semiHidden/>
    <w:unhideWhenUsed/>
    <w:rsid w:val="00D7588D"/>
    <w:rPr>
      <w:sz w:val="20"/>
      <w:szCs w:val="20"/>
    </w:rPr>
  </w:style>
  <w:style w:type="character" w:customStyle="1" w:styleId="TekstopmerkingChar">
    <w:name w:val="Tekst opmerking Char"/>
    <w:basedOn w:val="Standaardalinea-lettertype"/>
    <w:link w:val="Tekstopmerking"/>
    <w:uiPriority w:val="99"/>
    <w:semiHidden/>
    <w:rsid w:val="00D7588D"/>
    <w:rPr>
      <w:rFonts w:ascii="Source Sans Pro" w:hAnsi="Source Sans Pro"/>
      <w:sz w:val="20"/>
      <w:szCs w:val="20"/>
    </w:rPr>
  </w:style>
  <w:style w:type="paragraph" w:styleId="Onderwerpvanopmerking">
    <w:name w:val="annotation subject"/>
    <w:basedOn w:val="Tekstopmerking"/>
    <w:next w:val="Tekstopmerking"/>
    <w:link w:val="OnderwerpvanopmerkingChar"/>
    <w:uiPriority w:val="99"/>
    <w:semiHidden/>
    <w:unhideWhenUsed/>
    <w:rsid w:val="00D7588D"/>
    <w:rPr>
      <w:b/>
      <w:bCs/>
    </w:rPr>
  </w:style>
  <w:style w:type="character" w:customStyle="1" w:styleId="OnderwerpvanopmerkingChar">
    <w:name w:val="Onderwerp van opmerking Char"/>
    <w:basedOn w:val="TekstopmerkingChar"/>
    <w:link w:val="Onderwerpvanopmerking"/>
    <w:uiPriority w:val="99"/>
    <w:semiHidden/>
    <w:rsid w:val="00D7588D"/>
    <w:rPr>
      <w:rFonts w:ascii="Source Sans Pro" w:hAnsi="Source Sans Pro"/>
      <w:b/>
      <w:bCs/>
      <w:sz w:val="20"/>
      <w:szCs w:val="20"/>
    </w:rPr>
  </w:style>
  <w:style w:type="table" w:styleId="Rastertabel1licht-Accent1">
    <w:name w:val="Grid Table 1 Light Accent 1"/>
    <w:basedOn w:val="Standaardtabel"/>
    <w:uiPriority w:val="46"/>
    <w:rsid w:val="00A07755"/>
    <w:pPr>
      <w:spacing w:after="0" w:line="240" w:lineRule="auto"/>
    </w:pPr>
    <w:tblPr>
      <w:tblStyleRowBandSize w:val="1"/>
      <w:tblStyleColBandSize w:val="1"/>
      <w:tblBorders>
        <w:top w:val="single" w:sz="4" w:space="0" w:color="F3C4A6" w:themeColor="accent1" w:themeTint="66"/>
        <w:left w:val="single" w:sz="4" w:space="0" w:color="F3C4A6" w:themeColor="accent1" w:themeTint="66"/>
        <w:bottom w:val="single" w:sz="4" w:space="0" w:color="F3C4A6" w:themeColor="accent1" w:themeTint="66"/>
        <w:right w:val="single" w:sz="4" w:space="0" w:color="F3C4A6" w:themeColor="accent1" w:themeTint="66"/>
        <w:insideH w:val="single" w:sz="4" w:space="0" w:color="F3C4A6" w:themeColor="accent1" w:themeTint="66"/>
        <w:insideV w:val="single" w:sz="4" w:space="0" w:color="F3C4A6" w:themeColor="accent1" w:themeTint="66"/>
      </w:tblBorders>
    </w:tblPr>
    <w:tblStylePr w:type="firstRow">
      <w:rPr>
        <w:b/>
        <w:bCs/>
      </w:rPr>
      <w:tblPr/>
      <w:tcPr>
        <w:tcBorders>
          <w:bottom w:val="single" w:sz="12" w:space="0" w:color="EDA77A" w:themeColor="accent1" w:themeTint="99"/>
        </w:tcBorders>
      </w:tcPr>
    </w:tblStylePr>
    <w:tblStylePr w:type="lastRow">
      <w:rPr>
        <w:b/>
        <w:bCs/>
      </w:rPr>
      <w:tblPr/>
      <w:tcPr>
        <w:tcBorders>
          <w:top w:val="double" w:sz="2" w:space="0" w:color="EDA77A" w:themeColor="accent1" w:themeTint="99"/>
        </w:tcBorders>
      </w:tcPr>
    </w:tblStylePr>
    <w:tblStylePr w:type="firstCol">
      <w:rPr>
        <w:b/>
        <w:bCs/>
      </w:rPr>
    </w:tblStylePr>
    <w:tblStylePr w:type="lastCol">
      <w:rPr>
        <w:b/>
        <w:bCs/>
      </w:rPr>
    </w:tblStylePr>
  </w:style>
  <w:style w:type="character" w:styleId="Onopgelostemelding">
    <w:name w:val="Unresolved Mention"/>
    <w:basedOn w:val="Standaardalinea-lettertype"/>
    <w:uiPriority w:val="99"/>
    <w:semiHidden/>
    <w:unhideWhenUsed/>
    <w:rsid w:val="008D1F11"/>
    <w:rPr>
      <w:color w:val="605E5C"/>
      <w:shd w:val="clear" w:color="auto" w:fill="E1DFDD"/>
    </w:rPr>
  </w:style>
  <w:style w:type="character" w:styleId="GevolgdeHyperlink">
    <w:name w:val="FollowedHyperlink"/>
    <w:basedOn w:val="Standaardalinea-lettertype"/>
    <w:uiPriority w:val="99"/>
    <w:semiHidden/>
    <w:unhideWhenUsed/>
    <w:rsid w:val="008D1F1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1876868">
      <w:bodyDiv w:val="1"/>
      <w:marLeft w:val="0"/>
      <w:marRight w:val="0"/>
      <w:marTop w:val="0"/>
      <w:marBottom w:val="0"/>
      <w:divBdr>
        <w:top w:val="none" w:sz="0" w:space="0" w:color="auto"/>
        <w:left w:val="none" w:sz="0" w:space="0" w:color="auto"/>
        <w:bottom w:val="none" w:sz="0" w:space="0" w:color="auto"/>
        <w:right w:val="none" w:sz="0" w:space="0" w:color="auto"/>
      </w:divBdr>
      <w:divsChild>
        <w:div w:id="168205251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datavoorgezondheid.nl/" TargetMode="External"/><Relationship Id="rId2" Type="http://schemas.openxmlformats.org/officeDocument/2006/relationships/customXml" Target="../customXml/item2.xml"/><Relationship Id="rId16" Type="http://schemas.openxmlformats.org/officeDocument/2006/relationships/hyperlink" Target="https://www.datavoorgezondheid.nl/"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intelman_nict1\Nictiz\Zo%20werkt%20Nictiz%20-%20Sjablonen\Nictiz\PlanVanAanpak.dotx" TargetMode="External"/></Relationships>
</file>

<file path=word/theme/theme1.xml><?xml version="1.0" encoding="utf-8"?>
<a:theme xmlns:a="http://schemas.openxmlformats.org/drawingml/2006/main" name="Kantoorthema">
  <a:themeElements>
    <a:clrScheme name="Nictiz_color">
      <a:dk1>
        <a:srgbClr val="3D3E3F"/>
      </a:dk1>
      <a:lt1>
        <a:sysClr val="window" lastClr="FFFFFF"/>
      </a:lt1>
      <a:dk2>
        <a:srgbClr val="E16E22"/>
      </a:dk2>
      <a:lt2>
        <a:srgbClr val="837264"/>
      </a:lt2>
      <a:accent1>
        <a:srgbClr val="E16E22"/>
      </a:accent1>
      <a:accent2>
        <a:srgbClr val="44BFEA"/>
      </a:accent2>
      <a:accent3>
        <a:srgbClr val="A84B88"/>
      </a:accent3>
      <a:accent4>
        <a:srgbClr val="97BE0D"/>
      </a:accent4>
      <a:accent5>
        <a:srgbClr val="837264"/>
      </a:accent5>
      <a:accent6>
        <a:srgbClr val="3D3E3F"/>
      </a:accent6>
      <a:hlink>
        <a:srgbClr val="0563C1"/>
      </a:hlink>
      <a:folHlink>
        <a:srgbClr val="954F72"/>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 StyleName=""/>
</file>

<file path=customXml/item3.xml><?xml version="1.0" encoding="utf-8"?>
<ct:contentTypeSchema xmlns:ct="http://schemas.microsoft.com/office/2006/metadata/contentType" xmlns:ma="http://schemas.microsoft.com/office/2006/metadata/properties/metaAttributes" ct:_="" ma:_="" ma:contentTypeName="Document" ma:contentTypeID="0x010100E6963D46F479714C8C8A82A5CE264CFD" ma:contentTypeVersion="16" ma:contentTypeDescription="Een nieuw document maken." ma:contentTypeScope="" ma:versionID="6d3130d2112551ad0a76e578a1569b06">
  <xsd:schema xmlns:xsd="http://www.w3.org/2001/XMLSchema" xmlns:xs="http://www.w3.org/2001/XMLSchema" xmlns:p="http://schemas.microsoft.com/office/2006/metadata/properties" xmlns:ns2="f36f5376-1284-4bed-b2c4-bc53c86818a3" xmlns:ns3="5dbed57e-38a4-46f1-9b5b-b9d59e34334b" targetNamespace="http://schemas.microsoft.com/office/2006/metadata/properties" ma:root="true" ma:fieldsID="10f00136668f24a6f843d61d8a1e2b9b" ns2:_="" ns3:_="">
    <xsd:import namespace="f36f5376-1284-4bed-b2c4-bc53c86818a3"/>
    <xsd:import namespace="5dbed57e-38a4-46f1-9b5b-b9d59e34334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3:SharedWithUsers" minOccurs="0"/>
                <xsd:element ref="ns3:SharedWithDetails" minOccurs="0"/>
                <xsd:element ref="ns2:MediaServiceObjectDetectorVersions" minOccurs="0"/>
                <xsd:element ref="ns2:MediaServiceGenerationTime" minOccurs="0"/>
                <xsd:element ref="ns2:MediaServiceEventHashCode" minOccurs="0"/>
                <xsd:element ref="ns2:MediaServiceSearchPropertie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6f5376-1284-4bed-b2c4-bc53c86818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f43266b8-366f-4d62-94a9-0cd8017ad054"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dbed57e-38a4-46f1-9b5b-b9d59e34334b"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1" nillable="true" ma:displayName="Taxonomy Catch All Column" ma:hidden="true" ma:list="{a0a95fb5-e01b-46b0-8c51-0a594761d79a}" ma:internalName="TaxCatchAll" ma:showField="CatchAllData" ma:web="5dbed57e-38a4-46f1-9b5b-b9d59e3433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5dbed57e-38a4-46f1-9b5b-b9d59e34334b">
      <UserInfo>
        <DisplayName>Lisette van Engelen</DisplayName>
        <AccountId>338</AccountId>
        <AccountType/>
      </UserInfo>
    </SharedWithUsers>
    <MediaLengthInSeconds xmlns="f36f5376-1284-4bed-b2c4-bc53c86818a3" xsi:nil="true"/>
    <lcf76f155ced4ddcb4097134ff3c332f xmlns="f36f5376-1284-4bed-b2c4-bc53c86818a3">
      <Terms xmlns="http://schemas.microsoft.com/office/infopath/2007/PartnerControls"/>
    </lcf76f155ced4ddcb4097134ff3c332f>
    <TaxCatchAll xmlns="5dbed57e-38a4-46f1-9b5b-b9d59e34334b" xsi:nil="true"/>
  </documentManagement>
</p:properties>
</file>

<file path=customXml/itemProps1.xml><?xml version="1.0" encoding="utf-8"?>
<ds:datastoreItem xmlns:ds="http://schemas.openxmlformats.org/officeDocument/2006/customXml" ds:itemID="{C93EC740-66C7-496C-9615-99B236E1A5D7}">
  <ds:schemaRefs>
    <ds:schemaRef ds:uri="http://schemas.microsoft.com/sharepoint/v3/contenttype/forms"/>
  </ds:schemaRefs>
</ds:datastoreItem>
</file>

<file path=customXml/itemProps2.xml><?xml version="1.0" encoding="utf-8"?>
<ds:datastoreItem xmlns:ds="http://schemas.openxmlformats.org/officeDocument/2006/customXml" ds:itemID="{E31E411B-02DB-4C34-8910-3FB07AC94050}">
  <ds:schemaRefs>
    <ds:schemaRef ds:uri="http://schemas.openxmlformats.org/officeDocument/2006/bibliography"/>
  </ds:schemaRefs>
</ds:datastoreItem>
</file>

<file path=customXml/itemProps3.xml><?xml version="1.0" encoding="utf-8"?>
<ds:datastoreItem xmlns:ds="http://schemas.openxmlformats.org/officeDocument/2006/customXml" ds:itemID="{3AD103B5-57E6-4942-8E86-F0025E83A4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6f5376-1284-4bed-b2c4-bc53c86818a3"/>
    <ds:schemaRef ds:uri="5dbed57e-38a4-46f1-9b5b-b9d59e3433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8857BB8-88C0-4029-BEF5-349F0E60E827}">
  <ds:schemaRefs>
    <ds:schemaRef ds:uri="http://schemas.microsoft.com/office/2006/metadata/properties"/>
    <ds:schemaRef ds:uri="http://schemas.microsoft.com/office/infopath/2007/PartnerControls"/>
    <ds:schemaRef ds:uri="5dbed57e-38a4-46f1-9b5b-b9d59e34334b"/>
    <ds:schemaRef ds:uri="f36f5376-1284-4bed-b2c4-bc53c86818a3"/>
  </ds:schemaRefs>
</ds:datastoreItem>
</file>

<file path=docProps/app.xml><?xml version="1.0" encoding="utf-8"?>
<Properties xmlns="http://schemas.openxmlformats.org/officeDocument/2006/extended-properties" xmlns:vt="http://schemas.openxmlformats.org/officeDocument/2006/docPropsVTypes">
  <Template>PlanVanAanpak</Template>
  <TotalTime>6</TotalTime>
  <Pages>15</Pages>
  <Words>1578</Words>
  <Characters>8685</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Marinka Fintelman</dc:creator>
  <cp:lastModifiedBy>Bennie Assink</cp:lastModifiedBy>
  <cp:revision>9</cp:revision>
  <cp:lastPrinted>2017-10-26T10:35:00Z</cp:lastPrinted>
  <dcterms:created xsi:type="dcterms:W3CDTF">2021-11-19T13:14:00Z</dcterms:created>
  <dcterms:modified xsi:type="dcterms:W3CDTF">2025-02-28T12:29:00Z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0x010100E6963D46F479714C8C8A82A5CE264CFD</vt:lpwstr>
  </property>
  <property fmtid="{D5CDD505-2E9C-101B-9397-08002B2CF9AE}" pid="3" name="Order">
    <vt:r8>100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xd_Signature">
    <vt:bool>false</vt:bool>
  </property>
  <property fmtid="{D5CDD505-2E9C-101B-9397-08002B2CF9AE}" pid="9" name="TriggerFlowInfo">
    <vt:lpwstr/>
  </property>
  <property fmtid="{D5CDD505-2E9C-101B-9397-08002B2CF9AE}" pid="10" name="MediaServiceImageTags">
    <vt:lpwstr/>
  </property>
</Properties>
</file>